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232957" w:rsidRPr="00935235" w:rsidRDefault="00232957" w:rsidP="00EE38CB">
      <w:pPr>
        <w:pStyle w:val="3"/>
        <w:suppressAutoHyphens/>
        <w:spacing w:line="240" w:lineRule="auto"/>
        <w:rPr>
          <w:sz w:val="36"/>
          <w:szCs w:val="36"/>
          <w:u w:val="single"/>
        </w:rPr>
      </w:pPr>
      <w:bookmarkStart w:id="0" w:name="_Toc144982715"/>
      <w:bookmarkStart w:id="1" w:name="Номер_док"/>
      <w:r w:rsidRPr="00935235">
        <w:rPr>
          <w:sz w:val="36"/>
          <w:szCs w:val="36"/>
          <w:u w:val="single"/>
        </w:rPr>
        <w:t>Стандарт</w:t>
      </w:r>
      <w:bookmarkEnd w:id="0"/>
    </w:p>
    <w:p w:rsidR="00232957" w:rsidRPr="00935235" w:rsidRDefault="00232957" w:rsidP="00EE38CB">
      <w:pPr>
        <w:pStyle w:val="m2"/>
        <w:suppressAutoHyphens/>
        <w:jc w:val="center"/>
        <w:rPr>
          <w:b/>
          <w:bCs/>
          <w:sz w:val="36"/>
          <w:szCs w:val="36"/>
          <w:u w:val="single"/>
        </w:rPr>
      </w:pPr>
      <w:r w:rsidRPr="00935235">
        <w:rPr>
          <w:b/>
          <w:bCs/>
          <w:sz w:val="36"/>
          <w:szCs w:val="36"/>
          <w:u w:val="single"/>
        </w:rPr>
        <w:t>«</w:t>
      </w:r>
      <w:r w:rsidR="00412A68" w:rsidRPr="00935235">
        <w:rPr>
          <w:b/>
          <w:bCs/>
          <w:sz w:val="36"/>
          <w:szCs w:val="36"/>
          <w:u w:val="single"/>
        </w:rPr>
        <w:t xml:space="preserve">Взаимодействие с </w:t>
      </w:r>
      <w:r w:rsidR="00B81379" w:rsidRPr="00935235">
        <w:rPr>
          <w:b/>
          <w:bCs/>
          <w:sz w:val="36"/>
          <w:szCs w:val="36"/>
          <w:u w:val="single"/>
        </w:rPr>
        <w:t>подрядными организациями</w:t>
      </w:r>
      <w:r w:rsidR="00406F66">
        <w:rPr>
          <w:b/>
          <w:bCs/>
          <w:sz w:val="36"/>
          <w:szCs w:val="36"/>
          <w:u w:val="single"/>
        </w:rPr>
        <w:t xml:space="preserve"> </w:t>
      </w:r>
      <w:r w:rsidRPr="00935235">
        <w:rPr>
          <w:b/>
          <w:bCs/>
          <w:sz w:val="36"/>
          <w:szCs w:val="36"/>
          <w:u w:val="single"/>
        </w:rPr>
        <w:t>в области охраны труда, промышленной</w:t>
      </w:r>
      <w:r w:rsidR="006C57F0" w:rsidRPr="00935235">
        <w:rPr>
          <w:b/>
          <w:bCs/>
          <w:sz w:val="36"/>
          <w:szCs w:val="36"/>
          <w:u w:val="single"/>
        </w:rPr>
        <w:t>, пожарной безопасности и экологии</w:t>
      </w:r>
      <w:r w:rsidR="00EA46E8" w:rsidRPr="00935235">
        <w:rPr>
          <w:b/>
          <w:bCs/>
          <w:sz w:val="36"/>
          <w:szCs w:val="36"/>
          <w:u w:val="single"/>
        </w:rPr>
        <w:t>»</w:t>
      </w:r>
    </w:p>
    <w:bookmarkEnd w:id="1"/>
    <w:p w:rsidR="00D934CE" w:rsidRPr="00935235" w:rsidRDefault="00D934CE" w:rsidP="00EE38CB">
      <w:pPr>
        <w:pStyle w:val="m2"/>
        <w:suppressAutoHyphens/>
        <w:rPr>
          <w:i/>
          <w:u w:val="single"/>
        </w:rPr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AF650F" w:rsidRPr="006C57F0" w:rsidRDefault="00AF650F" w:rsidP="00EE38CB">
      <w:pPr>
        <w:pStyle w:val="m2"/>
        <w:suppressAutoHyphens/>
      </w:pPr>
    </w:p>
    <w:p w:rsidR="00AF650F" w:rsidRPr="006C57F0" w:rsidRDefault="00AF650F" w:rsidP="00EE38CB">
      <w:pPr>
        <w:pStyle w:val="m2"/>
        <w:suppressAutoHyphens/>
      </w:pPr>
    </w:p>
    <w:p w:rsidR="00BA5A97" w:rsidRPr="006C57F0" w:rsidRDefault="00BA5A97" w:rsidP="00EE38CB">
      <w:pPr>
        <w:pStyle w:val="m2"/>
        <w:suppressAutoHyphens/>
      </w:pPr>
    </w:p>
    <w:p w:rsidR="00BA5A97" w:rsidRPr="006C57F0" w:rsidRDefault="00BA5A97" w:rsidP="00EE38CB">
      <w:pPr>
        <w:pStyle w:val="m2"/>
        <w:suppressAutoHyphens/>
      </w:pPr>
    </w:p>
    <w:p w:rsidR="00BA5A97" w:rsidRPr="006C57F0" w:rsidRDefault="00BA5A97" w:rsidP="00EE38CB">
      <w:pPr>
        <w:pStyle w:val="m2"/>
        <w:suppressAutoHyphens/>
      </w:pPr>
    </w:p>
    <w:p w:rsidR="00D934CE" w:rsidRPr="006C57F0" w:rsidRDefault="00D934CE" w:rsidP="00EE38CB">
      <w:pPr>
        <w:pStyle w:val="m2"/>
        <w:suppressAutoHyphens/>
      </w:pPr>
    </w:p>
    <w:p w:rsidR="00232957" w:rsidRPr="006C57F0" w:rsidRDefault="00232957" w:rsidP="00EE38CB">
      <w:pPr>
        <w:pStyle w:val="m2"/>
        <w:suppressAutoHyphens/>
        <w:rPr>
          <w:b/>
          <w:bCs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205"/>
      </w:tblGrid>
      <w:tr w:rsidR="002D3532" w:rsidRPr="006C57F0" w:rsidTr="001E7DDF">
        <w:trPr>
          <w:cantSplit/>
          <w:trHeight w:val="651"/>
        </w:trPr>
        <w:tc>
          <w:tcPr>
            <w:tcW w:w="10421" w:type="dxa"/>
          </w:tcPr>
          <w:p w:rsidR="00232957" w:rsidRPr="006C57F0" w:rsidRDefault="00232957" w:rsidP="00EE38CB">
            <w:pPr>
              <w:pStyle w:val="m2"/>
              <w:suppressAutoHyphens/>
              <w:rPr>
                <w:b/>
                <w:bCs/>
                <w:highlight w:val="yellow"/>
              </w:rPr>
            </w:pPr>
          </w:p>
        </w:tc>
      </w:tr>
    </w:tbl>
    <w:p w:rsidR="004C79EA" w:rsidRDefault="004C79EA" w:rsidP="00EE38CB">
      <w:pPr>
        <w:pStyle w:val="m2"/>
        <w:suppressAutoHyphens/>
        <w:jc w:val="center"/>
        <w:rPr>
          <w:b/>
          <w:bCs/>
          <w:caps/>
          <w:sz w:val="22"/>
          <w:szCs w:val="22"/>
        </w:rPr>
      </w:pPr>
    </w:p>
    <w:p w:rsidR="00543A0E" w:rsidRDefault="00543A0E">
      <w:pPr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br w:type="page"/>
      </w:r>
    </w:p>
    <w:p w:rsidR="004C79EA" w:rsidRDefault="004C79EA" w:rsidP="00EE38CB">
      <w:pPr>
        <w:pStyle w:val="m2"/>
        <w:suppressAutoHyphens/>
        <w:jc w:val="center"/>
        <w:rPr>
          <w:b/>
          <w:bCs/>
          <w:caps/>
          <w:sz w:val="22"/>
          <w:szCs w:val="22"/>
        </w:rPr>
      </w:pPr>
    </w:p>
    <w:p w:rsidR="00DF4510" w:rsidRDefault="00D36300" w:rsidP="00DF4510">
      <w:pPr>
        <w:pStyle w:val="m2"/>
        <w:suppressAutoHyphens/>
        <w:jc w:val="center"/>
        <w:rPr>
          <w:b/>
          <w:bCs/>
          <w:caps/>
          <w:sz w:val="22"/>
          <w:szCs w:val="22"/>
        </w:rPr>
      </w:pPr>
      <w:r w:rsidRPr="006C57F0">
        <w:rPr>
          <w:b/>
          <w:bCs/>
          <w:caps/>
          <w:sz w:val="22"/>
          <w:szCs w:val="22"/>
        </w:rPr>
        <w:t>Содержание</w:t>
      </w:r>
    </w:p>
    <w:p w:rsidR="00DF4510" w:rsidRPr="00DF4510" w:rsidRDefault="00DF4510" w:rsidP="00DF4510">
      <w:pPr>
        <w:pStyle w:val="m2"/>
        <w:suppressAutoHyphens/>
        <w:jc w:val="center"/>
        <w:rPr>
          <w:b/>
          <w:bCs/>
          <w:caps/>
          <w:sz w:val="22"/>
          <w:szCs w:val="22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949"/>
        <w:gridCol w:w="8300"/>
        <w:gridCol w:w="946"/>
      </w:tblGrid>
      <w:tr w:rsidR="00FC0DEA" w:rsidTr="00DF4510">
        <w:tc>
          <w:tcPr>
            <w:tcW w:w="949" w:type="dxa"/>
          </w:tcPr>
          <w:p w:rsidR="00FC0DEA" w:rsidRPr="00FC0DEA" w:rsidRDefault="00FC0DEA" w:rsidP="00FC0DEA">
            <w:pPr>
              <w:jc w:val="center"/>
              <w:rPr>
                <w:b/>
              </w:rPr>
            </w:pPr>
            <w:r w:rsidRPr="00FC0DEA">
              <w:rPr>
                <w:b/>
              </w:rPr>
              <w:t xml:space="preserve">№ </w:t>
            </w:r>
            <w:proofErr w:type="spellStart"/>
            <w:r w:rsidRPr="00FC0DEA">
              <w:rPr>
                <w:b/>
              </w:rPr>
              <w:t>п.п</w:t>
            </w:r>
            <w:proofErr w:type="spellEnd"/>
            <w:r w:rsidRPr="00FC0DEA">
              <w:rPr>
                <w:b/>
              </w:rPr>
              <w:t>.</w:t>
            </w:r>
          </w:p>
        </w:tc>
        <w:tc>
          <w:tcPr>
            <w:tcW w:w="8300" w:type="dxa"/>
          </w:tcPr>
          <w:p w:rsidR="00FC0DEA" w:rsidRPr="00FC0DEA" w:rsidRDefault="00FC0DEA" w:rsidP="00FC0DEA">
            <w:pPr>
              <w:jc w:val="center"/>
              <w:rPr>
                <w:b/>
              </w:rPr>
            </w:pPr>
            <w:r w:rsidRPr="00FC0DEA">
              <w:rPr>
                <w:b/>
              </w:rPr>
              <w:t>Наименование</w:t>
            </w:r>
          </w:p>
        </w:tc>
        <w:tc>
          <w:tcPr>
            <w:tcW w:w="946" w:type="dxa"/>
          </w:tcPr>
          <w:p w:rsidR="00FC0DEA" w:rsidRPr="00FC0DEA" w:rsidRDefault="00FC0DEA" w:rsidP="00FC0DEA">
            <w:pPr>
              <w:jc w:val="center"/>
              <w:rPr>
                <w:b/>
              </w:rPr>
            </w:pPr>
            <w:r w:rsidRPr="00FC0DEA">
              <w:rPr>
                <w:b/>
              </w:rPr>
              <w:t xml:space="preserve">№ </w:t>
            </w:r>
            <w:proofErr w:type="spellStart"/>
            <w:r w:rsidRPr="00FC0DEA">
              <w:rPr>
                <w:b/>
              </w:rPr>
              <w:t>стр</w:t>
            </w:r>
            <w:proofErr w:type="spellEnd"/>
          </w:p>
        </w:tc>
      </w:tr>
      <w:tr w:rsidR="00FC0DEA" w:rsidTr="00DF4510">
        <w:tc>
          <w:tcPr>
            <w:tcW w:w="949" w:type="dxa"/>
          </w:tcPr>
          <w:p w:rsidR="00FC0DEA" w:rsidRDefault="00774969" w:rsidP="007D6C47">
            <w:pPr>
              <w:jc w:val="center"/>
            </w:pPr>
            <w:r>
              <w:t>1</w:t>
            </w:r>
          </w:p>
        </w:tc>
        <w:tc>
          <w:tcPr>
            <w:tcW w:w="8300" w:type="dxa"/>
          </w:tcPr>
          <w:p w:rsidR="00FC0DEA" w:rsidRDefault="00555924" w:rsidP="00555924">
            <w:pPr>
              <w:jc w:val="both"/>
            </w:pPr>
            <w:r>
              <w:t>Информация о документе</w:t>
            </w:r>
          </w:p>
        </w:tc>
        <w:tc>
          <w:tcPr>
            <w:tcW w:w="946" w:type="dxa"/>
          </w:tcPr>
          <w:p w:rsidR="00FC0DEA" w:rsidRDefault="00E40CF2" w:rsidP="00145982">
            <w:pPr>
              <w:jc w:val="both"/>
            </w:pPr>
            <w:r>
              <w:t>3</w:t>
            </w:r>
          </w:p>
        </w:tc>
      </w:tr>
      <w:tr w:rsidR="00FC0DEA" w:rsidTr="00DF4510">
        <w:tc>
          <w:tcPr>
            <w:tcW w:w="949" w:type="dxa"/>
          </w:tcPr>
          <w:p w:rsidR="00FC0DEA" w:rsidRDefault="00774969" w:rsidP="007D6C47">
            <w:pPr>
              <w:jc w:val="center"/>
            </w:pPr>
            <w:r>
              <w:t>2</w:t>
            </w:r>
          </w:p>
        </w:tc>
        <w:tc>
          <w:tcPr>
            <w:tcW w:w="8300" w:type="dxa"/>
          </w:tcPr>
          <w:p w:rsidR="00FC0DEA" w:rsidRDefault="00555924" w:rsidP="00145982">
            <w:pPr>
              <w:jc w:val="both"/>
            </w:pPr>
            <w:r>
              <w:t>Содержание стандарта</w:t>
            </w:r>
          </w:p>
        </w:tc>
        <w:tc>
          <w:tcPr>
            <w:tcW w:w="946" w:type="dxa"/>
          </w:tcPr>
          <w:p w:rsidR="00FC0DEA" w:rsidRDefault="00E40CF2" w:rsidP="00145982">
            <w:pPr>
              <w:jc w:val="both"/>
            </w:pPr>
            <w:r>
              <w:t>6</w:t>
            </w:r>
          </w:p>
        </w:tc>
      </w:tr>
      <w:tr w:rsidR="00FC0DEA" w:rsidTr="00DF4510">
        <w:tc>
          <w:tcPr>
            <w:tcW w:w="949" w:type="dxa"/>
          </w:tcPr>
          <w:p w:rsidR="00FC0DEA" w:rsidRDefault="00DF4510" w:rsidP="007D6C47">
            <w:pPr>
              <w:jc w:val="center"/>
            </w:pPr>
            <w:r>
              <w:t>3</w:t>
            </w:r>
          </w:p>
        </w:tc>
        <w:tc>
          <w:tcPr>
            <w:tcW w:w="8300" w:type="dxa"/>
          </w:tcPr>
          <w:p w:rsidR="00FC0DEA" w:rsidRDefault="009C52EA" w:rsidP="00145982">
            <w:pPr>
              <w:jc w:val="both"/>
            </w:pPr>
            <w:r>
              <w:t>Нормативные ссылки</w:t>
            </w:r>
          </w:p>
        </w:tc>
        <w:tc>
          <w:tcPr>
            <w:tcW w:w="946" w:type="dxa"/>
          </w:tcPr>
          <w:p w:rsidR="00FC0DEA" w:rsidRDefault="001E4750" w:rsidP="00145982">
            <w:pPr>
              <w:jc w:val="both"/>
            </w:pPr>
            <w:r>
              <w:t>9</w:t>
            </w:r>
          </w:p>
        </w:tc>
      </w:tr>
      <w:tr w:rsidR="00FC0DEA" w:rsidTr="00DF4510">
        <w:tc>
          <w:tcPr>
            <w:tcW w:w="949" w:type="dxa"/>
          </w:tcPr>
          <w:p w:rsidR="00FC0DEA" w:rsidRDefault="004034F6" w:rsidP="007D6C47">
            <w:pPr>
              <w:jc w:val="center"/>
            </w:pPr>
            <w:r>
              <w:t>4</w:t>
            </w:r>
          </w:p>
        </w:tc>
        <w:tc>
          <w:tcPr>
            <w:tcW w:w="8300" w:type="dxa"/>
          </w:tcPr>
          <w:p w:rsidR="00FC0DEA" w:rsidRDefault="004661EC" w:rsidP="00145982">
            <w:pPr>
              <w:jc w:val="both"/>
            </w:pPr>
            <w:r>
              <w:t>Приложение 1. Требования в области ОТ, ПБ и Э для включения в условия договора (с учётом предмета договора и специфики предусмотренных им работ/услуг)</w:t>
            </w:r>
          </w:p>
        </w:tc>
        <w:tc>
          <w:tcPr>
            <w:tcW w:w="946" w:type="dxa"/>
          </w:tcPr>
          <w:p w:rsidR="00FC0DEA" w:rsidRDefault="00E40CF2" w:rsidP="00145982">
            <w:pPr>
              <w:jc w:val="both"/>
            </w:pPr>
            <w:r>
              <w:t>1</w:t>
            </w:r>
            <w:r w:rsidR="004034F6">
              <w:t>0</w:t>
            </w:r>
          </w:p>
        </w:tc>
      </w:tr>
      <w:tr w:rsidR="00FC0DEA" w:rsidTr="00DF4510">
        <w:tc>
          <w:tcPr>
            <w:tcW w:w="949" w:type="dxa"/>
          </w:tcPr>
          <w:p w:rsidR="00FC0DEA" w:rsidRDefault="004034F6" w:rsidP="007D6C47">
            <w:pPr>
              <w:jc w:val="center"/>
            </w:pPr>
            <w:r>
              <w:t>5</w:t>
            </w:r>
          </w:p>
        </w:tc>
        <w:tc>
          <w:tcPr>
            <w:tcW w:w="8300" w:type="dxa"/>
          </w:tcPr>
          <w:p w:rsidR="00FC0DEA" w:rsidRDefault="004661EC" w:rsidP="00145982">
            <w:pPr>
              <w:jc w:val="both"/>
            </w:pPr>
            <w:r>
              <w:t>Приложение 2. Перечень нарушений требований ОТ, ПБ и Э</w:t>
            </w:r>
          </w:p>
        </w:tc>
        <w:tc>
          <w:tcPr>
            <w:tcW w:w="946" w:type="dxa"/>
          </w:tcPr>
          <w:p w:rsidR="00FC0DEA" w:rsidRDefault="004034F6" w:rsidP="00145982">
            <w:pPr>
              <w:jc w:val="both"/>
            </w:pPr>
            <w:r>
              <w:t>12</w:t>
            </w:r>
          </w:p>
        </w:tc>
      </w:tr>
      <w:tr w:rsidR="00FC0DEA" w:rsidTr="00DF4510">
        <w:tc>
          <w:tcPr>
            <w:tcW w:w="949" w:type="dxa"/>
          </w:tcPr>
          <w:p w:rsidR="00FC0DEA" w:rsidRDefault="004034F6" w:rsidP="007D6C47">
            <w:pPr>
              <w:jc w:val="center"/>
            </w:pPr>
            <w:r>
              <w:t>6</w:t>
            </w:r>
          </w:p>
        </w:tc>
        <w:tc>
          <w:tcPr>
            <w:tcW w:w="8300" w:type="dxa"/>
          </w:tcPr>
          <w:p w:rsidR="00FC0DEA" w:rsidRDefault="004661EC" w:rsidP="00145982">
            <w:pPr>
              <w:jc w:val="both"/>
            </w:pPr>
            <w:r>
              <w:t>Приложение 3. Требования заказчика по ОТ, ПБ и Э.</w:t>
            </w:r>
          </w:p>
        </w:tc>
        <w:tc>
          <w:tcPr>
            <w:tcW w:w="946" w:type="dxa"/>
          </w:tcPr>
          <w:p w:rsidR="00FC0DEA" w:rsidRDefault="00E40CF2" w:rsidP="00145982">
            <w:pPr>
              <w:jc w:val="both"/>
            </w:pPr>
            <w:r>
              <w:t>1</w:t>
            </w:r>
            <w:r w:rsidR="00477933">
              <w:t>4</w:t>
            </w:r>
          </w:p>
        </w:tc>
      </w:tr>
      <w:tr w:rsidR="00FC0DEA" w:rsidTr="00DF4510">
        <w:tc>
          <w:tcPr>
            <w:tcW w:w="949" w:type="dxa"/>
          </w:tcPr>
          <w:p w:rsidR="00FC0DEA" w:rsidRDefault="004034F6" w:rsidP="007D6C47">
            <w:pPr>
              <w:jc w:val="center"/>
            </w:pPr>
            <w:r>
              <w:t>7</w:t>
            </w:r>
          </w:p>
        </w:tc>
        <w:tc>
          <w:tcPr>
            <w:tcW w:w="8300" w:type="dxa"/>
          </w:tcPr>
          <w:p w:rsidR="00FC0DEA" w:rsidRDefault="004661EC" w:rsidP="00406F66">
            <w:pPr>
              <w:jc w:val="both"/>
            </w:pPr>
            <w:r>
              <w:t xml:space="preserve">Приложение 4. Предоставляемые документы подрядными организациями в </w:t>
            </w:r>
            <w:r w:rsidR="00406F66">
              <w:t>АО КХП</w:t>
            </w:r>
            <w:r>
              <w:t xml:space="preserve"> «</w:t>
            </w:r>
            <w:r w:rsidR="00406F66">
              <w:t>Злак</w:t>
            </w:r>
            <w:r>
              <w:t xml:space="preserve">» </w:t>
            </w:r>
            <w:r w:rsidR="00543A0E">
              <w:t xml:space="preserve">ООО «Экструзия» </w:t>
            </w:r>
            <w:r>
              <w:t>для получения акта-допуска, перечень документации, предоставляемой в службу ОТ, ПБ и Э</w:t>
            </w:r>
          </w:p>
        </w:tc>
        <w:tc>
          <w:tcPr>
            <w:tcW w:w="946" w:type="dxa"/>
          </w:tcPr>
          <w:p w:rsidR="00FC0DEA" w:rsidRDefault="00E40CF2" w:rsidP="00145982">
            <w:pPr>
              <w:jc w:val="both"/>
            </w:pPr>
            <w:r>
              <w:t>1</w:t>
            </w:r>
            <w:r w:rsidR="004034F6">
              <w:t>6</w:t>
            </w:r>
          </w:p>
        </w:tc>
      </w:tr>
      <w:tr w:rsidR="00FC0DEA" w:rsidTr="00DF4510">
        <w:tc>
          <w:tcPr>
            <w:tcW w:w="949" w:type="dxa"/>
          </w:tcPr>
          <w:p w:rsidR="00FC0DEA" w:rsidRDefault="004034F6" w:rsidP="007D6C47">
            <w:pPr>
              <w:jc w:val="center"/>
            </w:pPr>
            <w:r>
              <w:t>8</w:t>
            </w:r>
          </w:p>
        </w:tc>
        <w:tc>
          <w:tcPr>
            <w:tcW w:w="8300" w:type="dxa"/>
          </w:tcPr>
          <w:p w:rsidR="00FC0DEA" w:rsidRDefault="004661EC" w:rsidP="00145982">
            <w:pPr>
              <w:jc w:val="both"/>
            </w:pPr>
            <w:r>
              <w:t>Приложение 5. Форма акта-допуска</w:t>
            </w:r>
          </w:p>
        </w:tc>
        <w:tc>
          <w:tcPr>
            <w:tcW w:w="946" w:type="dxa"/>
          </w:tcPr>
          <w:p w:rsidR="00FC0DEA" w:rsidRDefault="001E4750" w:rsidP="00145982">
            <w:pPr>
              <w:jc w:val="both"/>
            </w:pPr>
            <w:r>
              <w:t>1</w:t>
            </w:r>
            <w:r w:rsidR="0043087C">
              <w:t>7</w:t>
            </w:r>
          </w:p>
        </w:tc>
      </w:tr>
      <w:tr w:rsidR="00FC0DEA" w:rsidTr="00DF4510">
        <w:tc>
          <w:tcPr>
            <w:tcW w:w="949" w:type="dxa"/>
          </w:tcPr>
          <w:p w:rsidR="00FC0DEA" w:rsidRDefault="004034F6" w:rsidP="007D6C47">
            <w:pPr>
              <w:jc w:val="center"/>
            </w:pPr>
            <w:r>
              <w:t>9</w:t>
            </w:r>
          </w:p>
        </w:tc>
        <w:tc>
          <w:tcPr>
            <w:tcW w:w="8300" w:type="dxa"/>
          </w:tcPr>
          <w:p w:rsidR="00FC0DEA" w:rsidRDefault="000D4958" w:rsidP="00375713">
            <w:pPr>
              <w:jc w:val="both"/>
            </w:pPr>
            <w:r>
              <w:t xml:space="preserve">Приложение </w:t>
            </w:r>
            <w:r w:rsidR="00375713">
              <w:t>6</w:t>
            </w:r>
            <w:r>
              <w:t>. Акт проверки соблюдения требований ОТ, ПБ и Э</w:t>
            </w:r>
          </w:p>
        </w:tc>
        <w:tc>
          <w:tcPr>
            <w:tcW w:w="946" w:type="dxa"/>
          </w:tcPr>
          <w:p w:rsidR="00FC0DEA" w:rsidRDefault="001E4750" w:rsidP="00145982">
            <w:pPr>
              <w:jc w:val="both"/>
            </w:pPr>
            <w:r>
              <w:t>2</w:t>
            </w:r>
            <w:r w:rsidR="004034F6">
              <w:t>0</w:t>
            </w:r>
          </w:p>
        </w:tc>
      </w:tr>
    </w:tbl>
    <w:p w:rsidR="00C70786" w:rsidRPr="006C57F0" w:rsidRDefault="00C70786" w:rsidP="00145982">
      <w:pPr>
        <w:jc w:val="both"/>
      </w:pPr>
    </w:p>
    <w:p w:rsidR="00AF650F" w:rsidRPr="006C57F0" w:rsidRDefault="00AF650F">
      <w:pPr>
        <w:rPr>
          <w:b/>
        </w:rPr>
      </w:pPr>
      <w:r w:rsidRPr="006C57F0">
        <w:rPr>
          <w:b/>
        </w:rPr>
        <w:br w:type="page"/>
      </w:r>
    </w:p>
    <w:p w:rsidR="00D934CE" w:rsidRPr="006C57F0" w:rsidRDefault="00D934CE" w:rsidP="00EE1741">
      <w:pPr>
        <w:pStyle w:val="aff3"/>
        <w:numPr>
          <w:ilvl w:val="0"/>
          <w:numId w:val="25"/>
        </w:numPr>
        <w:tabs>
          <w:tab w:val="left" w:pos="567"/>
        </w:tabs>
        <w:ind w:left="0" w:firstLine="0"/>
        <w:jc w:val="both"/>
        <w:outlineLvl w:val="0"/>
        <w:rPr>
          <w:b/>
        </w:rPr>
      </w:pPr>
      <w:bookmarkStart w:id="2" w:name="_Toc401572701"/>
      <w:bookmarkStart w:id="3" w:name="_Toc144982716"/>
      <w:r w:rsidRPr="006C57F0">
        <w:rPr>
          <w:b/>
        </w:rPr>
        <w:lastRenderedPageBreak/>
        <w:t>И</w:t>
      </w:r>
      <w:r w:rsidR="00145982" w:rsidRPr="006C57F0">
        <w:rPr>
          <w:b/>
        </w:rPr>
        <w:t>НФОРМАЦИЯ</w:t>
      </w:r>
      <w:r w:rsidR="00931609">
        <w:rPr>
          <w:b/>
        </w:rPr>
        <w:t xml:space="preserve"> </w:t>
      </w:r>
      <w:r w:rsidR="00145982" w:rsidRPr="006C57F0">
        <w:rPr>
          <w:b/>
        </w:rPr>
        <w:t>О</w:t>
      </w:r>
      <w:r w:rsidR="00931609">
        <w:rPr>
          <w:b/>
        </w:rPr>
        <w:t xml:space="preserve"> </w:t>
      </w:r>
      <w:r w:rsidR="00145982" w:rsidRPr="006C57F0">
        <w:rPr>
          <w:b/>
        </w:rPr>
        <w:t>ДОКУМЕНТЕ</w:t>
      </w:r>
      <w:bookmarkEnd w:id="2"/>
      <w:bookmarkEnd w:id="3"/>
    </w:p>
    <w:p w:rsidR="00B53F19" w:rsidRDefault="00B53F19" w:rsidP="00EE1741">
      <w:pPr>
        <w:pStyle w:val="m20"/>
        <w:numPr>
          <w:ilvl w:val="1"/>
          <w:numId w:val="25"/>
        </w:numPr>
        <w:tabs>
          <w:tab w:val="clear" w:pos="510"/>
          <w:tab w:val="left" w:pos="567"/>
        </w:tabs>
        <w:ind w:left="0" w:firstLine="0"/>
        <w:outlineLvl w:val="1"/>
      </w:pPr>
      <w:bookmarkStart w:id="4" w:name="_Toc220412741"/>
      <w:bookmarkStart w:id="5" w:name="_Toc401572474"/>
      <w:bookmarkStart w:id="6" w:name="_Toc401572702"/>
      <w:bookmarkStart w:id="7" w:name="_Toc144982717"/>
      <w:r w:rsidRPr="006C57F0">
        <w:t>Общие сведения о документе</w:t>
      </w:r>
      <w:bookmarkEnd w:id="4"/>
      <w:bookmarkEnd w:id="5"/>
      <w:bookmarkEnd w:id="6"/>
      <w:bookmarkEnd w:id="7"/>
    </w:p>
    <w:p w:rsidR="00935235" w:rsidRPr="00935235" w:rsidRDefault="00935235" w:rsidP="00935235">
      <w:pPr>
        <w:pStyle w:val="m2"/>
      </w:pPr>
    </w:p>
    <w:tbl>
      <w:tblPr>
        <w:tblW w:w="102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4"/>
        <w:gridCol w:w="2076"/>
        <w:gridCol w:w="2880"/>
        <w:gridCol w:w="2340"/>
      </w:tblGrid>
      <w:tr w:rsidR="00963059" w:rsidRPr="006C57F0" w:rsidTr="00935235">
        <w:trPr>
          <w:trHeight w:val="20"/>
        </w:trPr>
        <w:tc>
          <w:tcPr>
            <w:tcW w:w="2964" w:type="dxa"/>
            <w:tcMar>
              <w:left w:w="57" w:type="dxa"/>
              <w:right w:w="57" w:type="dxa"/>
            </w:tcMar>
            <w:vAlign w:val="center"/>
          </w:tcPr>
          <w:p w:rsidR="00F62EAF" w:rsidRPr="00935235" w:rsidRDefault="00F62EAF" w:rsidP="00EF22D5">
            <w:pPr>
              <w:pStyle w:val="m4"/>
              <w:jc w:val="right"/>
              <w:outlineLvl w:val="2"/>
              <w:rPr>
                <w:b/>
                <w:bCs/>
                <w:szCs w:val="20"/>
              </w:rPr>
            </w:pPr>
            <w:bookmarkStart w:id="8" w:name="_Toc144982718"/>
            <w:r w:rsidRPr="00935235">
              <w:rPr>
                <w:b/>
                <w:bCs/>
                <w:szCs w:val="20"/>
              </w:rPr>
              <w:t>Тип документа:</w:t>
            </w:r>
            <w:bookmarkEnd w:id="8"/>
          </w:p>
        </w:tc>
        <w:tc>
          <w:tcPr>
            <w:tcW w:w="7296" w:type="dxa"/>
            <w:gridSpan w:val="3"/>
            <w:vAlign w:val="center"/>
          </w:tcPr>
          <w:p w:rsidR="00F62EAF" w:rsidRPr="006C57F0" w:rsidRDefault="00F62EAF" w:rsidP="00EF22D5">
            <w:pPr>
              <w:pStyle w:val="m4"/>
              <w:suppressAutoHyphens/>
              <w:outlineLvl w:val="2"/>
            </w:pPr>
            <w:bookmarkStart w:id="9" w:name="_Toc144982719"/>
            <w:r w:rsidRPr="006C57F0">
              <w:t>Стандарт</w:t>
            </w:r>
            <w:bookmarkEnd w:id="9"/>
          </w:p>
        </w:tc>
      </w:tr>
      <w:tr w:rsidR="00222441" w:rsidRPr="006C57F0" w:rsidTr="00935235">
        <w:trPr>
          <w:trHeight w:val="20"/>
        </w:trPr>
        <w:tc>
          <w:tcPr>
            <w:tcW w:w="2964" w:type="dxa"/>
            <w:tcMar>
              <w:left w:w="57" w:type="dxa"/>
              <w:right w:w="57" w:type="dxa"/>
            </w:tcMar>
            <w:vAlign w:val="center"/>
          </w:tcPr>
          <w:p w:rsidR="00F62EAF" w:rsidRPr="00935235" w:rsidRDefault="00935235" w:rsidP="00EF22D5">
            <w:pPr>
              <w:pStyle w:val="m4"/>
              <w:suppressAutoHyphens/>
              <w:jc w:val="right"/>
              <w:outlineLvl w:val="2"/>
              <w:rPr>
                <w:b/>
                <w:bCs/>
                <w:szCs w:val="20"/>
              </w:rPr>
            </w:pPr>
            <w:bookmarkStart w:id="10" w:name="_Toc144982720"/>
            <w:r w:rsidRPr="00935235">
              <w:rPr>
                <w:b/>
                <w:bCs/>
                <w:szCs w:val="20"/>
              </w:rPr>
              <w:t>Резюме</w:t>
            </w:r>
            <w:r w:rsidR="00F62EAF" w:rsidRPr="00935235">
              <w:rPr>
                <w:b/>
                <w:bCs/>
                <w:szCs w:val="20"/>
              </w:rPr>
              <w:t>:</w:t>
            </w:r>
            <w:bookmarkEnd w:id="10"/>
          </w:p>
        </w:tc>
        <w:tc>
          <w:tcPr>
            <w:tcW w:w="7296" w:type="dxa"/>
            <w:gridSpan w:val="3"/>
            <w:vAlign w:val="center"/>
          </w:tcPr>
          <w:p w:rsidR="00963059" w:rsidRPr="00543A0E" w:rsidRDefault="00963059" w:rsidP="00F94DC1">
            <w:pPr>
              <w:pStyle w:val="m4"/>
              <w:suppressAutoHyphens/>
              <w:outlineLvl w:val="2"/>
            </w:pPr>
            <w:bookmarkStart w:id="11" w:name="_Toc144982721"/>
            <w:r w:rsidRPr="006C57F0">
              <w:t>Опре</w:t>
            </w:r>
            <w:r w:rsidR="00222441" w:rsidRPr="006C57F0">
              <w:t>деляет порядок взаимодействия Заказчика и Подрядной организации в области охраны труда, промышленной</w:t>
            </w:r>
            <w:r w:rsidR="006C57F0">
              <w:t>, пожарной</w:t>
            </w:r>
            <w:r w:rsidR="00222441" w:rsidRPr="006C57F0">
              <w:t xml:space="preserve"> безопасности и экологии при выполнении работ, оказании услуг в интересах </w:t>
            </w:r>
            <w:r w:rsidR="00F94DC1">
              <w:t>АО КХП «Злак»</w:t>
            </w:r>
            <w:bookmarkEnd w:id="11"/>
            <w:r w:rsidR="00543A0E">
              <w:t>, ООО «Экструзия»</w:t>
            </w:r>
          </w:p>
        </w:tc>
      </w:tr>
      <w:tr w:rsidR="002D3532" w:rsidRPr="006C57F0" w:rsidTr="00935235">
        <w:trPr>
          <w:trHeight w:val="20"/>
        </w:trPr>
        <w:tc>
          <w:tcPr>
            <w:tcW w:w="2964" w:type="dxa"/>
            <w:tcMar>
              <w:left w:w="57" w:type="dxa"/>
              <w:right w:w="57" w:type="dxa"/>
            </w:tcMar>
            <w:vAlign w:val="center"/>
          </w:tcPr>
          <w:p w:rsidR="00F62EAF" w:rsidRPr="00935235" w:rsidRDefault="00F62EAF" w:rsidP="00EF22D5">
            <w:pPr>
              <w:pStyle w:val="m4"/>
              <w:suppressAutoHyphens/>
              <w:jc w:val="right"/>
              <w:outlineLvl w:val="2"/>
              <w:rPr>
                <w:b/>
                <w:bCs/>
                <w:szCs w:val="20"/>
              </w:rPr>
            </w:pPr>
            <w:bookmarkStart w:id="12" w:name="_Toc144982722"/>
            <w:r w:rsidRPr="00935235">
              <w:rPr>
                <w:b/>
                <w:bCs/>
                <w:szCs w:val="20"/>
              </w:rPr>
              <w:t>Минимальная периодичность пересмотра:</w:t>
            </w:r>
            <w:bookmarkEnd w:id="12"/>
          </w:p>
        </w:tc>
        <w:tc>
          <w:tcPr>
            <w:tcW w:w="2076" w:type="dxa"/>
            <w:vAlign w:val="center"/>
          </w:tcPr>
          <w:p w:rsidR="00F62EAF" w:rsidRPr="006C57F0" w:rsidRDefault="00D72315" w:rsidP="00EF22D5">
            <w:pPr>
              <w:pStyle w:val="m4"/>
              <w:suppressAutoHyphens/>
              <w:outlineLvl w:val="2"/>
            </w:pPr>
            <w:bookmarkStart w:id="13" w:name="_Toc144982723"/>
            <w:r w:rsidRPr="006C57F0">
              <w:rPr>
                <w:lang w:val="en-US"/>
              </w:rPr>
              <w:t>6</w:t>
            </w:r>
            <w:r w:rsidR="00F62EAF" w:rsidRPr="006C57F0">
              <w:t xml:space="preserve"> месяцев</w:t>
            </w:r>
            <w:bookmarkEnd w:id="13"/>
          </w:p>
        </w:tc>
        <w:tc>
          <w:tcPr>
            <w:tcW w:w="2880" w:type="dxa"/>
            <w:vAlign w:val="center"/>
          </w:tcPr>
          <w:p w:rsidR="00F62EAF" w:rsidRPr="006C57F0" w:rsidRDefault="00F62EAF" w:rsidP="00EF22D5">
            <w:pPr>
              <w:pStyle w:val="m4"/>
              <w:suppressAutoHyphens/>
              <w:jc w:val="right"/>
              <w:outlineLvl w:val="2"/>
              <w:rPr>
                <w:b/>
              </w:rPr>
            </w:pPr>
            <w:bookmarkStart w:id="14" w:name="_Toc144982724"/>
            <w:r w:rsidRPr="006C57F0">
              <w:rPr>
                <w:b/>
              </w:rPr>
              <w:t>Максимальная периодичность пересмотра:</w:t>
            </w:r>
            <w:bookmarkEnd w:id="14"/>
          </w:p>
        </w:tc>
        <w:tc>
          <w:tcPr>
            <w:tcW w:w="2340" w:type="dxa"/>
            <w:vAlign w:val="center"/>
          </w:tcPr>
          <w:p w:rsidR="00F62EAF" w:rsidRPr="006C57F0" w:rsidRDefault="006C57F0" w:rsidP="006C57F0">
            <w:pPr>
              <w:pStyle w:val="m4"/>
              <w:suppressAutoHyphens/>
              <w:outlineLvl w:val="2"/>
            </w:pPr>
            <w:bookmarkStart w:id="15" w:name="_Toc144982725"/>
            <w:r w:rsidRPr="006C57F0">
              <w:t>5лет</w:t>
            </w:r>
            <w:bookmarkEnd w:id="15"/>
          </w:p>
        </w:tc>
      </w:tr>
    </w:tbl>
    <w:p w:rsidR="00D934CE" w:rsidRPr="006C57F0" w:rsidRDefault="00D934CE" w:rsidP="00EF22D5">
      <w:pPr>
        <w:pStyle w:val="m2"/>
        <w:suppressAutoHyphens/>
        <w:outlineLvl w:val="2"/>
        <w:rPr>
          <w:color w:val="0070C0"/>
        </w:rPr>
      </w:pPr>
    </w:p>
    <w:p w:rsidR="00D934CE" w:rsidRPr="006C57F0" w:rsidRDefault="00D934CE" w:rsidP="00EE1741">
      <w:pPr>
        <w:pStyle w:val="m20"/>
        <w:numPr>
          <w:ilvl w:val="1"/>
          <w:numId w:val="25"/>
        </w:numPr>
        <w:tabs>
          <w:tab w:val="clear" w:pos="510"/>
          <w:tab w:val="left" w:pos="567"/>
        </w:tabs>
        <w:ind w:left="0" w:firstLine="0"/>
        <w:outlineLvl w:val="1"/>
      </w:pPr>
      <w:bookmarkStart w:id="16" w:name="_Toc401572475"/>
      <w:bookmarkStart w:id="17" w:name="_Toc401572703"/>
      <w:bookmarkStart w:id="18" w:name="_Toc144982726"/>
      <w:r w:rsidRPr="006C57F0">
        <w:t>Назначение документа</w:t>
      </w:r>
      <w:bookmarkEnd w:id="16"/>
      <w:bookmarkEnd w:id="17"/>
      <w:bookmarkEnd w:id="18"/>
    </w:p>
    <w:p w:rsidR="005B03F3" w:rsidRDefault="000F7973" w:rsidP="005B03F3">
      <w:pPr>
        <w:pStyle w:val="m2"/>
        <w:suppressAutoHyphens/>
        <w:ind w:firstLine="567"/>
        <w:outlineLvl w:val="2"/>
      </w:pPr>
      <w:bookmarkStart w:id="19" w:name="OLE_LINK1"/>
      <w:bookmarkStart w:id="20" w:name="_Toc144982727"/>
      <w:r w:rsidRPr="006C57F0">
        <w:t>Стандарт «</w:t>
      </w:r>
      <w:r w:rsidR="007B314A" w:rsidRPr="006C57F0">
        <w:t>Взаимодействие</w:t>
      </w:r>
      <w:r w:rsidR="00412A68" w:rsidRPr="006C57F0">
        <w:t xml:space="preserve"> с </w:t>
      </w:r>
      <w:r w:rsidR="00AA1BF5" w:rsidRPr="006C57F0">
        <w:t xml:space="preserve">Подрядными </w:t>
      </w:r>
      <w:r w:rsidRPr="006C57F0">
        <w:t xml:space="preserve">организациями в области охраны труда, промышленной безопасности и экологии» устанавливает единый порядок организации совместной работы Заказчика и Подрядной организации в области охраны труда, промышленной безопасности и экологии при выполнении работ, оказании услуг </w:t>
      </w:r>
      <w:r w:rsidR="003A7D38" w:rsidRPr="006C57F0">
        <w:t>по договорам</w:t>
      </w:r>
      <w:bookmarkStart w:id="21" w:name="_Toc127174943"/>
      <w:bookmarkStart w:id="22" w:name="_Toc130711222"/>
      <w:bookmarkStart w:id="23" w:name="_Toc401572476"/>
      <w:bookmarkStart w:id="24" w:name="_Toc401572704"/>
      <w:bookmarkEnd w:id="19"/>
      <w:r w:rsidR="00031886">
        <w:t xml:space="preserve"> </w:t>
      </w:r>
      <w:r w:rsidR="00031886" w:rsidRPr="00031886">
        <w:rPr>
          <w:b/>
          <w:bCs/>
        </w:rPr>
        <w:t>и является неотъемлемой частью любого договора с подрядной организацией</w:t>
      </w:r>
      <w:r w:rsidR="00031886">
        <w:rPr>
          <w:b/>
          <w:bCs/>
        </w:rPr>
        <w:t>, в котором имеется соответствующая оговорка</w:t>
      </w:r>
      <w:r w:rsidR="005B03F3">
        <w:t>.</w:t>
      </w:r>
      <w:bookmarkEnd w:id="20"/>
    </w:p>
    <w:p w:rsidR="00931609" w:rsidRPr="009B3AF8" w:rsidRDefault="00931609" w:rsidP="005B03F3">
      <w:pPr>
        <w:pStyle w:val="m2"/>
        <w:suppressAutoHyphens/>
        <w:ind w:firstLine="567"/>
        <w:outlineLvl w:val="2"/>
        <w:rPr>
          <w:b/>
          <w:bCs/>
          <w:color w:val="FF0000"/>
        </w:rPr>
      </w:pPr>
      <w:bookmarkStart w:id="25" w:name="_Toc144982728"/>
      <w:r w:rsidRPr="009B3AF8">
        <w:rPr>
          <w:b/>
          <w:bCs/>
          <w:color w:val="FF0000"/>
        </w:rPr>
        <w:t xml:space="preserve">Основной целью настоящего Стандарта является исключение возможности несчастных случаев </w:t>
      </w:r>
      <w:r w:rsidR="009B3AF8" w:rsidRPr="009B3AF8">
        <w:rPr>
          <w:b/>
          <w:bCs/>
          <w:color w:val="FF0000"/>
        </w:rPr>
        <w:t>на объектах Акционерного общества Комбинат хлебопродуктов «Злак» и Общества с ограниченной ответственностью «Экструзия» при выполнении работ (оказании услуг) подрядными организациями.</w:t>
      </w:r>
      <w:bookmarkEnd w:id="25"/>
    </w:p>
    <w:p w:rsidR="005B03F3" w:rsidRDefault="005B03F3" w:rsidP="005B03F3">
      <w:pPr>
        <w:pStyle w:val="m2"/>
        <w:suppressAutoHyphens/>
        <w:ind w:firstLine="567"/>
        <w:outlineLvl w:val="2"/>
      </w:pPr>
    </w:p>
    <w:p w:rsidR="00FD0A82" w:rsidRPr="00DF4510" w:rsidRDefault="00FD0A82" w:rsidP="00DF4510">
      <w:pPr>
        <w:pStyle w:val="m2"/>
        <w:suppressAutoHyphens/>
        <w:ind w:firstLine="142"/>
        <w:outlineLvl w:val="2"/>
        <w:rPr>
          <w:b/>
        </w:rPr>
      </w:pPr>
      <w:bookmarkStart w:id="26" w:name="_Toc144982729"/>
      <w:bookmarkEnd w:id="21"/>
      <w:bookmarkEnd w:id="22"/>
      <w:bookmarkEnd w:id="23"/>
      <w:bookmarkEnd w:id="24"/>
      <w:r>
        <w:rPr>
          <w:b/>
        </w:rPr>
        <w:t xml:space="preserve">1.3   </w:t>
      </w:r>
      <w:r w:rsidRPr="00210A78">
        <w:rPr>
          <w:b/>
        </w:rPr>
        <w:t>Область применения</w:t>
      </w:r>
      <w:bookmarkEnd w:id="26"/>
    </w:p>
    <w:p w:rsidR="00FD0A82" w:rsidRPr="00031886" w:rsidRDefault="00FD0A82" w:rsidP="00031886">
      <w:pPr>
        <w:pStyle w:val="m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ind w:firstLine="567"/>
        <w:outlineLvl w:val="2"/>
        <w:rPr>
          <w:b/>
          <w:szCs w:val="20"/>
        </w:rPr>
      </w:pPr>
      <w:bookmarkStart w:id="27" w:name="_Toc144982730"/>
      <w:r w:rsidRPr="00210A78">
        <w:rPr>
          <w:b/>
        </w:rPr>
        <w:t xml:space="preserve">Настоящий документ </w:t>
      </w:r>
      <w:r w:rsidR="00031886">
        <w:rPr>
          <w:b/>
        </w:rPr>
        <w:t>регулирует права и обязанности Сторон по договору АО КХП «Злак» и ООО «Экструзия» (Заказчик) с подрядной организацией</w:t>
      </w:r>
      <w:r w:rsidR="00DF4510">
        <w:rPr>
          <w:b/>
        </w:rPr>
        <w:t xml:space="preserve"> (Подрядчик или Исполнитель)</w:t>
      </w:r>
      <w:r w:rsidR="00031886">
        <w:rPr>
          <w:b/>
        </w:rPr>
        <w:t>, в котором имеется соответствующая оговорка.</w:t>
      </w:r>
      <w:r w:rsidR="00DF4510">
        <w:rPr>
          <w:b/>
        </w:rPr>
        <w:t xml:space="preserve"> При этом допускается иное именование Сторон в Договоре. Стороны могут именоваться иначе чем это предусмотрено настоящим стандартом.</w:t>
      </w:r>
      <w:bookmarkEnd w:id="27"/>
    </w:p>
    <w:p w:rsidR="00210A78" w:rsidRDefault="00210A78" w:rsidP="00031886">
      <w:pPr>
        <w:pStyle w:val="m30"/>
        <w:suppressAutoHyphens/>
        <w:rPr>
          <w:b w:val="0"/>
          <w:lang w:val="ru-RU"/>
        </w:rPr>
      </w:pPr>
    </w:p>
    <w:p w:rsidR="000F7973" w:rsidRPr="006C57F0" w:rsidRDefault="000F7973" w:rsidP="00FD0A82">
      <w:pPr>
        <w:pStyle w:val="m30"/>
        <w:numPr>
          <w:ilvl w:val="2"/>
          <w:numId w:val="30"/>
        </w:numPr>
        <w:suppressAutoHyphens/>
        <w:rPr>
          <w:b w:val="0"/>
          <w:lang w:val="ru-RU"/>
        </w:rPr>
      </w:pPr>
      <w:r w:rsidRPr="006C57F0">
        <w:rPr>
          <w:b w:val="0"/>
          <w:lang w:val="ru-RU"/>
        </w:rPr>
        <w:t xml:space="preserve">Требования настоящего </w:t>
      </w:r>
      <w:r w:rsidR="00935C4C" w:rsidRPr="006C57F0">
        <w:rPr>
          <w:b w:val="0"/>
          <w:lang w:val="ru-RU"/>
        </w:rPr>
        <w:t>С</w:t>
      </w:r>
      <w:r w:rsidRPr="006C57F0">
        <w:rPr>
          <w:b w:val="0"/>
          <w:lang w:val="ru-RU"/>
        </w:rPr>
        <w:t xml:space="preserve">тандарта </w:t>
      </w:r>
      <w:r w:rsidRPr="00526492">
        <w:rPr>
          <w:i/>
          <w:u w:val="single"/>
          <w:lang w:val="ru-RU"/>
        </w:rPr>
        <w:t>распространяются</w:t>
      </w:r>
      <w:r w:rsidR="00F94DC1">
        <w:rPr>
          <w:i/>
          <w:u w:val="single"/>
          <w:lang w:val="ru-RU"/>
        </w:rPr>
        <w:t xml:space="preserve"> </w:t>
      </w:r>
      <w:r w:rsidRPr="006C57F0">
        <w:rPr>
          <w:b w:val="0"/>
          <w:lang w:val="ru-RU"/>
        </w:rPr>
        <w:t>на взаимоотношения Заказчика и Подрядной организации при выполнении работ</w:t>
      </w:r>
      <w:r w:rsidR="004B17AF" w:rsidRPr="006C57F0">
        <w:rPr>
          <w:b w:val="0"/>
          <w:lang w:val="ru-RU"/>
        </w:rPr>
        <w:t>/</w:t>
      </w:r>
      <w:r w:rsidRPr="006C57F0">
        <w:rPr>
          <w:b w:val="0"/>
          <w:lang w:val="ru-RU"/>
        </w:rPr>
        <w:t xml:space="preserve">оказании услуг </w:t>
      </w:r>
      <w:r w:rsidR="00F55411" w:rsidRPr="006C57F0">
        <w:rPr>
          <w:b w:val="0"/>
          <w:lang w:val="ru-RU"/>
        </w:rPr>
        <w:t xml:space="preserve">в </w:t>
      </w:r>
      <w:r w:rsidRPr="006C57F0">
        <w:rPr>
          <w:b w:val="0"/>
          <w:lang w:val="ru-RU"/>
        </w:rPr>
        <w:t>следующих случаях:</w:t>
      </w:r>
    </w:p>
    <w:p w:rsidR="00210A78" w:rsidRDefault="000F7973" w:rsidP="00EF22D5">
      <w:pPr>
        <w:pStyle w:val="Default"/>
        <w:suppressAutoHyphens/>
        <w:ind w:firstLine="709"/>
        <w:jc w:val="both"/>
      </w:pPr>
      <w:r w:rsidRPr="006C57F0">
        <w:rPr>
          <w:color w:val="auto"/>
        </w:rPr>
        <w:t>1.</w:t>
      </w:r>
      <w:r w:rsidR="00FD0A82">
        <w:rPr>
          <w:color w:val="auto"/>
        </w:rPr>
        <w:t>3</w:t>
      </w:r>
      <w:r w:rsidRPr="006C57F0">
        <w:rPr>
          <w:color w:val="auto"/>
        </w:rPr>
        <w:t>.1.1</w:t>
      </w:r>
      <w:r w:rsidR="00210A78">
        <w:rPr>
          <w:color w:val="auto"/>
        </w:rPr>
        <w:t xml:space="preserve">. </w:t>
      </w:r>
      <w:r w:rsidR="00210A78" w:rsidRPr="006C57F0">
        <w:rPr>
          <w:color w:val="auto"/>
        </w:rPr>
        <w:t>Оказание услуг по перевозке работников, имущества (грузов) Общества</w:t>
      </w:r>
      <w:r w:rsidR="00210A78" w:rsidRPr="006C57F0">
        <w:t>.</w:t>
      </w:r>
    </w:p>
    <w:p w:rsidR="00210A78" w:rsidRPr="006C57F0" w:rsidRDefault="000F7973" w:rsidP="00210A78">
      <w:pPr>
        <w:pStyle w:val="Default"/>
        <w:suppressAutoHyphens/>
        <w:ind w:firstLine="709"/>
        <w:jc w:val="both"/>
        <w:rPr>
          <w:color w:val="auto"/>
        </w:rPr>
      </w:pPr>
      <w:r w:rsidRPr="006C57F0">
        <w:rPr>
          <w:color w:val="auto"/>
        </w:rPr>
        <w:t>1.</w:t>
      </w:r>
      <w:r w:rsidR="00FD0A82">
        <w:rPr>
          <w:color w:val="auto"/>
        </w:rPr>
        <w:t>3</w:t>
      </w:r>
      <w:r w:rsidRPr="006C57F0">
        <w:rPr>
          <w:color w:val="auto"/>
        </w:rPr>
        <w:t>.1.2.</w:t>
      </w:r>
      <w:r w:rsidR="00210A78" w:rsidRPr="006C57F0">
        <w:rPr>
          <w:color w:val="auto"/>
        </w:rPr>
        <w:t xml:space="preserve">Выполнение работ/оказание услуг производственного характера на производственных объектах, лицензионных участках Общества. </w:t>
      </w:r>
    </w:p>
    <w:p w:rsidR="000F7973" w:rsidRPr="006C57F0" w:rsidRDefault="000F7973" w:rsidP="00EF22D5">
      <w:pPr>
        <w:pStyle w:val="Default"/>
        <w:suppressAutoHyphens/>
        <w:ind w:firstLine="709"/>
        <w:jc w:val="both"/>
      </w:pPr>
    </w:p>
    <w:p w:rsidR="000F7973" w:rsidRPr="006C57F0" w:rsidRDefault="00FD0A82" w:rsidP="00FD0A82">
      <w:pPr>
        <w:pStyle w:val="m30"/>
        <w:suppressAutoHyphens/>
        <w:ind w:left="360"/>
        <w:rPr>
          <w:b w:val="0"/>
          <w:lang w:val="ru-RU"/>
        </w:rPr>
      </w:pPr>
      <w:r>
        <w:rPr>
          <w:b w:val="0"/>
          <w:lang w:val="ru-RU"/>
        </w:rPr>
        <w:t>1.3.2.</w:t>
      </w:r>
      <w:r w:rsidR="000F7973" w:rsidRPr="006C57F0">
        <w:rPr>
          <w:b w:val="0"/>
          <w:lang w:val="ru-RU"/>
        </w:rPr>
        <w:t xml:space="preserve">Требования настоящего </w:t>
      </w:r>
      <w:r w:rsidR="0025765C" w:rsidRPr="006C57F0">
        <w:rPr>
          <w:b w:val="0"/>
          <w:lang w:val="ru-RU"/>
        </w:rPr>
        <w:t xml:space="preserve">Стандарта </w:t>
      </w:r>
      <w:r w:rsidR="000F7973" w:rsidRPr="00526492">
        <w:rPr>
          <w:i/>
          <w:u w:val="single"/>
          <w:lang w:val="ru-RU"/>
        </w:rPr>
        <w:t>не распространяются</w:t>
      </w:r>
      <w:r w:rsidR="000F7973" w:rsidRPr="006C57F0">
        <w:rPr>
          <w:b w:val="0"/>
          <w:lang w:val="ru-RU"/>
        </w:rPr>
        <w:t xml:space="preserve"> на взаимоотношения Заказчика и Подрядной организации при выполнении работ</w:t>
      </w:r>
      <w:r w:rsidR="00955157" w:rsidRPr="006C57F0">
        <w:rPr>
          <w:b w:val="0"/>
          <w:lang w:val="ru-RU"/>
        </w:rPr>
        <w:t xml:space="preserve">/ </w:t>
      </w:r>
      <w:r w:rsidR="000F7973" w:rsidRPr="006C57F0">
        <w:rPr>
          <w:b w:val="0"/>
          <w:lang w:val="ru-RU"/>
        </w:rPr>
        <w:t>оказании услуг в следующих случаях:</w:t>
      </w:r>
    </w:p>
    <w:p w:rsidR="00796A3B" w:rsidRPr="006C57F0" w:rsidRDefault="0029166E" w:rsidP="00EF22D5">
      <w:pPr>
        <w:pStyle w:val="Default"/>
        <w:suppressAutoHyphens/>
        <w:ind w:firstLine="709"/>
        <w:jc w:val="both"/>
        <w:rPr>
          <w:color w:val="auto"/>
        </w:rPr>
      </w:pPr>
      <w:r w:rsidRPr="006C57F0">
        <w:rPr>
          <w:color w:val="auto"/>
        </w:rPr>
        <w:t>1.</w:t>
      </w:r>
      <w:r w:rsidR="00FD0A82">
        <w:rPr>
          <w:color w:val="auto"/>
        </w:rPr>
        <w:t>3</w:t>
      </w:r>
      <w:r w:rsidRPr="006C57F0">
        <w:rPr>
          <w:color w:val="auto"/>
        </w:rPr>
        <w:t xml:space="preserve">.2.1 </w:t>
      </w:r>
      <w:r w:rsidR="000F7973" w:rsidRPr="006C57F0">
        <w:rPr>
          <w:color w:val="auto"/>
        </w:rPr>
        <w:t xml:space="preserve">Выполнение </w:t>
      </w:r>
      <w:r w:rsidR="00A26902" w:rsidRPr="006C57F0">
        <w:rPr>
          <w:color w:val="auto"/>
        </w:rPr>
        <w:t>работ</w:t>
      </w:r>
      <w:r w:rsidR="008B1094" w:rsidRPr="006C57F0">
        <w:rPr>
          <w:color w:val="auto"/>
        </w:rPr>
        <w:t>/</w:t>
      </w:r>
      <w:r w:rsidR="00A26902" w:rsidRPr="006C57F0">
        <w:rPr>
          <w:color w:val="auto"/>
        </w:rPr>
        <w:t xml:space="preserve">оказание </w:t>
      </w:r>
      <w:r w:rsidR="000F7973" w:rsidRPr="006C57F0">
        <w:rPr>
          <w:color w:val="auto"/>
        </w:rPr>
        <w:t>услуг</w:t>
      </w:r>
      <w:r w:rsidR="00275497" w:rsidRPr="006C57F0">
        <w:rPr>
          <w:color w:val="auto"/>
        </w:rPr>
        <w:t xml:space="preserve"> непроизводственного характера</w:t>
      </w:r>
      <w:r w:rsidR="00F94DC1">
        <w:rPr>
          <w:color w:val="auto"/>
        </w:rPr>
        <w:t xml:space="preserve"> </w:t>
      </w:r>
      <w:r w:rsidR="00456C87" w:rsidRPr="006C57F0">
        <w:rPr>
          <w:color w:val="auto"/>
        </w:rPr>
        <w:t>(финансовы</w:t>
      </w:r>
      <w:r w:rsidR="00796A3B" w:rsidRPr="006C57F0">
        <w:rPr>
          <w:color w:val="auto"/>
        </w:rPr>
        <w:t>е</w:t>
      </w:r>
      <w:r w:rsidR="00456C87" w:rsidRPr="006C57F0">
        <w:rPr>
          <w:color w:val="auto"/>
        </w:rPr>
        <w:t>, аудиторски</w:t>
      </w:r>
      <w:r w:rsidR="00796A3B" w:rsidRPr="006C57F0">
        <w:rPr>
          <w:color w:val="auto"/>
        </w:rPr>
        <w:t>е</w:t>
      </w:r>
      <w:r w:rsidR="003B1171" w:rsidRPr="006C57F0">
        <w:rPr>
          <w:color w:val="auto"/>
        </w:rPr>
        <w:t>, юридические</w:t>
      </w:r>
      <w:r w:rsidR="00456C87" w:rsidRPr="006C57F0">
        <w:rPr>
          <w:color w:val="auto"/>
        </w:rPr>
        <w:t xml:space="preserve"> услуг</w:t>
      </w:r>
      <w:r w:rsidR="00796A3B" w:rsidRPr="006C57F0">
        <w:rPr>
          <w:color w:val="auto"/>
        </w:rPr>
        <w:t>и</w:t>
      </w:r>
      <w:r w:rsidR="00526492">
        <w:rPr>
          <w:color w:val="auto"/>
        </w:rPr>
        <w:t xml:space="preserve"> и т.д.</w:t>
      </w:r>
      <w:r w:rsidR="00796A3B" w:rsidRPr="006C57F0">
        <w:rPr>
          <w:color w:val="auto"/>
        </w:rPr>
        <w:t>).</w:t>
      </w:r>
    </w:p>
    <w:p w:rsidR="000F7973" w:rsidRPr="006C57F0" w:rsidRDefault="0029166E" w:rsidP="00EF22D5">
      <w:pPr>
        <w:pStyle w:val="Default"/>
        <w:suppressAutoHyphens/>
        <w:ind w:firstLine="709"/>
        <w:jc w:val="both"/>
        <w:rPr>
          <w:color w:val="auto"/>
        </w:rPr>
      </w:pPr>
      <w:r w:rsidRPr="006C57F0">
        <w:rPr>
          <w:color w:val="auto"/>
        </w:rPr>
        <w:t>1.</w:t>
      </w:r>
      <w:r w:rsidR="00FD0A82">
        <w:rPr>
          <w:color w:val="auto"/>
        </w:rPr>
        <w:t>3</w:t>
      </w:r>
      <w:r w:rsidRPr="006C57F0">
        <w:rPr>
          <w:color w:val="auto"/>
        </w:rPr>
        <w:t>.2.2</w:t>
      </w:r>
      <w:r w:rsidR="00F94DC1">
        <w:rPr>
          <w:color w:val="auto"/>
        </w:rPr>
        <w:t xml:space="preserve"> </w:t>
      </w:r>
      <w:r w:rsidR="00796A3B" w:rsidRPr="006C57F0">
        <w:rPr>
          <w:color w:val="auto"/>
        </w:rPr>
        <w:t>Выполнение работ</w:t>
      </w:r>
      <w:r w:rsidR="008B1094" w:rsidRPr="006C57F0">
        <w:rPr>
          <w:color w:val="auto"/>
        </w:rPr>
        <w:t>/</w:t>
      </w:r>
      <w:r w:rsidR="00796A3B" w:rsidRPr="006C57F0">
        <w:rPr>
          <w:color w:val="auto"/>
        </w:rPr>
        <w:t xml:space="preserve">оказание услуг </w:t>
      </w:r>
      <w:r w:rsidR="00456C87" w:rsidRPr="006C57F0">
        <w:rPr>
          <w:color w:val="auto"/>
        </w:rPr>
        <w:t xml:space="preserve">без выезда на </w:t>
      </w:r>
      <w:r w:rsidR="003B1171" w:rsidRPr="006C57F0">
        <w:rPr>
          <w:color w:val="auto"/>
        </w:rPr>
        <w:t xml:space="preserve">производственные </w:t>
      </w:r>
      <w:r w:rsidR="00456C87" w:rsidRPr="006C57F0">
        <w:rPr>
          <w:color w:val="auto"/>
        </w:rPr>
        <w:t>объекты</w:t>
      </w:r>
      <w:r w:rsidR="003B1171" w:rsidRPr="006C57F0">
        <w:rPr>
          <w:color w:val="auto"/>
        </w:rPr>
        <w:t xml:space="preserve"> и лицензионные участки</w:t>
      </w:r>
      <w:r w:rsidR="00456C87" w:rsidRPr="006C57F0">
        <w:rPr>
          <w:color w:val="auto"/>
        </w:rPr>
        <w:t xml:space="preserve"> Общес</w:t>
      </w:r>
      <w:r w:rsidR="00526492">
        <w:rPr>
          <w:color w:val="auto"/>
        </w:rPr>
        <w:t xml:space="preserve">тва. Выполнение </w:t>
      </w:r>
      <w:r w:rsidR="00456C87" w:rsidRPr="006C57F0">
        <w:rPr>
          <w:color w:val="auto"/>
        </w:rPr>
        <w:t>ремонт</w:t>
      </w:r>
      <w:r w:rsidR="00526492">
        <w:rPr>
          <w:color w:val="auto"/>
        </w:rPr>
        <w:t>а</w:t>
      </w:r>
      <w:r w:rsidR="00456C87" w:rsidRPr="006C57F0">
        <w:rPr>
          <w:color w:val="auto"/>
        </w:rPr>
        <w:t xml:space="preserve"> и техническо</w:t>
      </w:r>
      <w:r w:rsidR="00526492">
        <w:rPr>
          <w:color w:val="auto"/>
        </w:rPr>
        <w:t>го</w:t>
      </w:r>
      <w:r w:rsidR="00456C87" w:rsidRPr="006C57F0">
        <w:rPr>
          <w:color w:val="auto"/>
        </w:rPr>
        <w:t xml:space="preserve"> обслуживани</w:t>
      </w:r>
      <w:r w:rsidR="00526492">
        <w:rPr>
          <w:color w:val="auto"/>
        </w:rPr>
        <w:t>я</w:t>
      </w:r>
      <w:r w:rsidR="00456C87" w:rsidRPr="006C57F0">
        <w:rPr>
          <w:color w:val="auto"/>
        </w:rPr>
        <w:t xml:space="preserve"> оборудования, приборов и инструментов</w:t>
      </w:r>
      <w:r w:rsidR="007100FB" w:rsidRPr="006C57F0">
        <w:rPr>
          <w:color w:val="auto"/>
        </w:rPr>
        <w:t xml:space="preserve"> Общества</w:t>
      </w:r>
      <w:r w:rsidR="00456C87" w:rsidRPr="006C57F0">
        <w:rPr>
          <w:color w:val="auto"/>
        </w:rPr>
        <w:t xml:space="preserve"> на территории</w:t>
      </w:r>
      <w:r w:rsidR="003B1171" w:rsidRPr="006C57F0">
        <w:rPr>
          <w:color w:val="auto"/>
        </w:rPr>
        <w:t xml:space="preserve"> и в помещениях</w:t>
      </w:r>
      <w:r w:rsidR="00796A3B" w:rsidRPr="006C57F0">
        <w:rPr>
          <w:color w:val="auto"/>
        </w:rPr>
        <w:t>,</w:t>
      </w:r>
      <w:r w:rsidR="00456C87" w:rsidRPr="006C57F0">
        <w:rPr>
          <w:color w:val="auto"/>
        </w:rPr>
        <w:t xml:space="preserve"> принадлежащ</w:t>
      </w:r>
      <w:r w:rsidR="003B1171" w:rsidRPr="006C57F0">
        <w:rPr>
          <w:color w:val="auto"/>
        </w:rPr>
        <w:t>их</w:t>
      </w:r>
      <w:r w:rsidR="00F94DC1">
        <w:rPr>
          <w:color w:val="auto"/>
        </w:rPr>
        <w:t xml:space="preserve"> </w:t>
      </w:r>
      <w:r w:rsidR="00E20165" w:rsidRPr="006C57F0">
        <w:rPr>
          <w:color w:val="auto"/>
        </w:rPr>
        <w:t>П</w:t>
      </w:r>
      <w:r w:rsidR="00456C87" w:rsidRPr="006C57F0">
        <w:rPr>
          <w:color w:val="auto"/>
        </w:rPr>
        <w:t>одрядной организации</w:t>
      </w:r>
      <w:r w:rsidR="000D2EE6" w:rsidRPr="006C57F0">
        <w:rPr>
          <w:color w:val="auto"/>
        </w:rPr>
        <w:t>.</w:t>
      </w:r>
    </w:p>
    <w:p w:rsidR="00031886" w:rsidRPr="006C57F0" w:rsidRDefault="00031886" w:rsidP="00EF22D5">
      <w:pPr>
        <w:pStyle w:val="m2"/>
        <w:suppressAutoHyphens/>
        <w:rPr>
          <w:color w:val="0070C0"/>
        </w:rPr>
      </w:pPr>
    </w:p>
    <w:p w:rsidR="00DF4510" w:rsidRPr="00DF4510" w:rsidRDefault="006C25C8" w:rsidP="00DF4510">
      <w:pPr>
        <w:pStyle w:val="m20"/>
        <w:numPr>
          <w:ilvl w:val="1"/>
          <w:numId w:val="30"/>
        </w:numPr>
        <w:tabs>
          <w:tab w:val="clear" w:pos="510"/>
          <w:tab w:val="left" w:pos="567"/>
        </w:tabs>
        <w:outlineLvl w:val="1"/>
      </w:pPr>
      <w:bookmarkStart w:id="28" w:name="_Toc163298540"/>
      <w:bookmarkStart w:id="29" w:name="_Toc180904217"/>
      <w:bookmarkStart w:id="30" w:name="_Toc401572477"/>
      <w:bookmarkStart w:id="31" w:name="_Toc401572705"/>
      <w:bookmarkStart w:id="32" w:name="_Toc144982731"/>
      <w:r w:rsidRPr="006C57F0">
        <w:t xml:space="preserve">Вводимые определения терминов, сокращений и </w:t>
      </w:r>
      <w:r w:rsidR="00B53F19" w:rsidRPr="006C57F0">
        <w:t>р</w:t>
      </w:r>
      <w:r w:rsidRPr="006C57F0">
        <w:t>олей</w:t>
      </w:r>
      <w:bookmarkEnd w:id="28"/>
      <w:bookmarkEnd w:id="29"/>
      <w:bookmarkEnd w:id="30"/>
      <w:bookmarkEnd w:id="31"/>
      <w:bookmarkEnd w:id="32"/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3"/>
        <w:gridCol w:w="8583"/>
      </w:tblGrid>
      <w:tr w:rsidR="00FE1A0A" w:rsidRPr="006C57F0" w:rsidTr="00AD3D05">
        <w:trPr>
          <w:trHeight w:val="20"/>
          <w:tblHeader/>
        </w:trPr>
        <w:tc>
          <w:tcPr>
            <w:tcW w:w="1623" w:type="dxa"/>
            <w:shd w:val="clear" w:color="auto" w:fill="9BBB59" w:themeFill="accent3"/>
            <w:vAlign w:val="center"/>
          </w:tcPr>
          <w:p w:rsidR="00FE1A0A" w:rsidRPr="006C57F0" w:rsidRDefault="00FE1A0A" w:rsidP="00EF22D5">
            <w:pPr>
              <w:pStyle w:val="m5"/>
              <w:suppressAutoHyphens/>
              <w:rPr>
                <w:highlight w:val="yellow"/>
              </w:rPr>
            </w:pPr>
            <w:r w:rsidRPr="006C57F0">
              <w:t>Сокращение</w:t>
            </w:r>
          </w:p>
        </w:tc>
        <w:tc>
          <w:tcPr>
            <w:tcW w:w="8583" w:type="dxa"/>
            <w:shd w:val="clear" w:color="auto" w:fill="9BBB59" w:themeFill="accent3"/>
            <w:vAlign w:val="center"/>
          </w:tcPr>
          <w:p w:rsidR="00FE1A0A" w:rsidRPr="006C57F0" w:rsidRDefault="00FE1A0A" w:rsidP="00EF22D5">
            <w:pPr>
              <w:pStyle w:val="m5"/>
              <w:suppressAutoHyphens/>
            </w:pPr>
            <w:r w:rsidRPr="006C57F0">
              <w:t>Расшифровка сокращения</w:t>
            </w:r>
          </w:p>
        </w:tc>
      </w:tr>
      <w:tr w:rsidR="00FE1A0A" w:rsidRPr="006C57F0" w:rsidTr="00526492">
        <w:trPr>
          <w:trHeight w:val="20"/>
        </w:trPr>
        <w:tc>
          <w:tcPr>
            <w:tcW w:w="1623" w:type="dxa"/>
            <w:vAlign w:val="center"/>
          </w:tcPr>
          <w:p w:rsidR="00FE1A0A" w:rsidRPr="006C57F0" w:rsidRDefault="00FE1A0A" w:rsidP="000A2A6D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ОТ, П</w:t>
            </w:r>
            <w:r w:rsidR="000A2A6D">
              <w:rPr>
                <w:bCs/>
                <w:szCs w:val="20"/>
              </w:rPr>
              <w:t>, П</w:t>
            </w:r>
            <w:r w:rsidRPr="006C57F0">
              <w:rPr>
                <w:bCs/>
                <w:szCs w:val="20"/>
              </w:rPr>
              <w:t>Б и Э</w:t>
            </w:r>
          </w:p>
        </w:tc>
        <w:tc>
          <w:tcPr>
            <w:tcW w:w="8583" w:type="dxa"/>
            <w:vAlign w:val="center"/>
          </w:tcPr>
          <w:p w:rsidR="00FE1A0A" w:rsidRPr="006C57F0" w:rsidRDefault="00FE1A0A" w:rsidP="00EF22D5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bCs/>
                <w:sz w:val="20"/>
                <w:szCs w:val="20"/>
              </w:rPr>
              <w:t>Охрана труда,</w:t>
            </w:r>
            <w:r w:rsidR="00F94DC1">
              <w:rPr>
                <w:bCs/>
                <w:sz w:val="20"/>
                <w:szCs w:val="20"/>
              </w:rPr>
              <w:t xml:space="preserve"> </w:t>
            </w:r>
            <w:r w:rsidR="000A2A6D">
              <w:rPr>
                <w:bCs/>
                <w:sz w:val="20"/>
                <w:szCs w:val="20"/>
              </w:rPr>
              <w:t>пожарная,</w:t>
            </w:r>
            <w:r w:rsidRPr="006C57F0">
              <w:rPr>
                <w:bCs/>
                <w:sz w:val="20"/>
                <w:szCs w:val="20"/>
              </w:rPr>
              <w:t xml:space="preserve"> промышленная безопасность и экология </w:t>
            </w:r>
          </w:p>
        </w:tc>
      </w:tr>
      <w:tr w:rsidR="00980B8A" w:rsidRPr="006C57F0" w:rsidTr="00526492">
        <w:trPr>
          <w:trHeight w:val="20"/>
        </w:trPr>
        <w:tc>
          <w:tcPr>
            <w:tcW w:w="1623" w:type="dxa"/>
            <w:vAlign w:val="center"/>
          </w:tcPr>
          <w:p w:rsidR="00980B8A" w:rsidRPr="006C57F0" w:rsidRDefault="00980B8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СИЗ</w:t>
            </w:r>
          </w:p>
        </w:tc>
        <w:tc>
          <w:tcPr>
            <w:tcW w:w="8583" w:type="dxa"/>
            <w:vAlign w:val="center"/>
          </w:tcPr>
          <w:p w:rsidR="00980B8A" w:rsidRPr="006C57F0" w:rsidRDefault="00980B8A" w:rsidP="00EF22D5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bCs/>
                <w:sz w:val="20"/>
                <w:szCs w:val="20"/>
              </w:rPr>
              <w:t>Средства индивидуальной защиты</w:t>
            </w:r>
          </w:p>
        </w:tc>
      </w:tr>
      <w:tr w:rsidR="00FE1A0A" w:rsidRPr="006C57F0" w:rsidTr="00526492">
        <w:trPr>
          <w:trHeight w:val="20"/>
        </w:trPr>
        <w:tc>
          <w:tcPr>
            <w:tcW w:w="1623" w:type="dxa"/>
            <w:vAlign w:val="center"/>
          </w:tcPr>
          <w:p w:rsidR="00FE1A0A" w:rsidRPr="006C57F0" w:rsidRDefault="00980B8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СМР</w:t>
            </w:r>
          </w:p>
        </w:tc>
        <w:tc>
          <w:tcPr>
            <w:tcW w:w="8583" w:type="dxa"/>
            <w:vAlign w:val="center"/>
          </w:tcPr>
          <w:p w:rsidR="00FE1A0A" w:rsidRPr="006C57F0" w:rsidRDefault="00980B8A" w:rsidP="00EF22D5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bCs/>
                <w:sz w:val="20"/>
                <w:szCs w:val="20"/>
              </w:rPr>
              <w:t>Строительно-монтажные работы</w:t>
            </w:r>
          </w:p>
        </w:tc>
      </w:tr>
      <w:tr w:rsidR="00980B8A" w:rsidRPr="006C57F0" w:rsidTr="00526492">
        <w:trPr>
          <w:trHeight w:val="20"/>
        </w:trPr>
        <w:tc>
          <w:tcPr>
            <w:tcW w:w="1623" w:type="dxa"/>
            <w:vAlign w:val="center"/>
          </w:tcPr>
          <w:p w:rsidR="00980B8A" w:rsidRPr="006C57F0" w:rsidRDefault="009F07F9" w:rsidP="00EF22D5">
            <w:pPr>
              <w:pStyle w:val="m4"/>
              <w:suppressAutoHyphens/>
              <w:rPr>
                <w:bCs/>
                <w:szCs w:val="20"/>
              </w:rPr>
            </w:pPr>
            <w:r>
              <w:rPr>
                <w:bCs/>
                <w:szCs w:val="20"/>
              </w:rPr>
              <w:t>ОБ</w:t>
            </w:r>
          </w:p>
        </w:tc>
        <w:tc>
          <w:tcPr>
            <w:tcW w:w="8583" w:type="dxa"/>
            <w:vAlign w:val="center"/>
          </w:tcPr>
          <w:p w:rsidR="00980B8A" w:rsidRPr="006C57F0" w:rsidRDefault="009F07F9" w:rsidP="00EF22D5">
            <w:pPr>
              <w:suppressAutoHyphens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Общий отдел</w:t>
            </w:r>
          </w:p>
        </w:tc>
      </w:tr>
      <w:tr w:rsidR="00FE1A0A" w:rsidRPr="006C57F0" w:rsidTr="00526492">
        <w:trPr>
          <w:trHeight w:val="20"/>
        </w:trPr>
        <w:tc>
          <w:tcPr>
            <w:tcW w:w="1623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ТС</w:t>
            </w:r>
          </w:p>
        </w:tc>
        <w:tc>
          <w:tcPr>
            <w:tcW w:w="8583" w:type="dxa"/>
            <w:vAlign w:val="center"/>
          </w:tcPr>
          <w:p w:rsidR="00FE1A0A" w:rsidRPr="006C57F0" w:rsidRDefault="00FE1A0A" w:rsidP="00EF22D5">
            <w:pPr>
              <w:suppressAutoHyphens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bCs/>
                <w:sz w:val="20"/>
                <w:szCs w:val="20"/>
              </w:rPr>
              <w:t>Транспортное средство</w:t>
            </w:r>
          </w:p>
        </w:tc>
      </w:tr>
    </w:tbl>
    <w:p w:rsidR="00FD0A82" w:rsidRDefault="00FD0A82" w:rsidP="00EF22D5">
      <w:pPr>
        <w:suppressAutoHyphens/>
      </w:pPr>
      <w:bookmarkStart w:id="33" w:name="_Toc220412748"/>
    </w:p>
    <w:p w:rsidR="00B53F19" w:rsidRPr="006C57F0" w:rsidRDefault="00B53F19" w:rsidP="00EF22D5">
      <w:pPr>
        <w:pStyle w:val="af5"/>
        <w:suppressAutoHyphens/>
        <w:spacing w:before="0" w:after="0"/>
      </w:pPr>
      <w:r w:rsidRPr="006C57F0">
        <w:t xml:space="preserve">Таблица </w:t>
      </w:r>
      <w:fldSimple w:instr=" SEQ Таблица \* ARABIC ">
        <w:r w:rsidR="006C2BF1">
          <w:rPr>
            <w:noProof/>
          </w:rPr>
          <w:t>1</w:t>
        </w:r>
      </w:fldSimple>
      <w:r w:rsidRPr="006C57F0">
        <w:t>. Перечень терминов</w:t>
      </w:r>
      <w:bookmarkEnd w:id="33"/>
    </w:p>
    <w:tbl>
      <w:tblPr>
        <w:tblW w:w="10206" w:type="dxa"/>
        <w:tblInd w:w="2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7938"/>
      </w:tblGrid>
      <w:tr w:rsidR="00FE1A0A" w:rsidRPr="006C57F0" w:rsidTr="00EF22D5">
        <w:trPr>
          <w:cantSplit/>
          <w:trHeight w:val="20"/>
          <w:tblHeader/>
        </w:trPr>
        <w:tc>
          <w:tcPr>
            <w:tcW w:w="2268" w:type="dxa"/>
            <w:shd w:val="clear" w:color="auto" w:fill="D9D9D9"/>
            <w:vAlign w:val="center"/>
          </w:tcPr>
          <w:p w:rsidR="00FE1A0A" w:rsidRPr="006C57F0" w:rsidRDefault="00FE1A0A" w:rsidP="00EF22D5">
            <w:pPr>
              <w:pStyle w:val="m5"/>
              <w:suppressAutoHyphens/>
              <w:rPr>
                <w:szCs w:val="20"/>
                <w:highlight w:val="yellow"/>
              </w:rPr>
            </w:pPr>
            <w:r w:rsidRPr="006C57F0">
              <w:rPr>
                <w:szCs w:val="20"/>
              </w:rPr>
              <w:lastRenderedPageBreak/>
              <w:t>Наименование термина</w:t>
            </w:r>
          </w:p>
        </w:tc>
        <w:tc>
          <w:tcPr>
            <w:tcW w:w="7938" w:type="dxa"/>
            <w:shd w:val="clear" w:color="auto" w:fill="D9D9D9"/>
            <w:vAlign w:val="center"/>
          </w:tcPr>
          <w:p w:rsidR="00FE1A0A" w:rsidRPr="006C57F0" w:rsidRDefault="00FE1A0A" w:rsidP="00EF22D5">
            <w:pPr>
              <w:pStyle w:val="m5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>Определение термина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Авария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Ситуация, связанная с развитием последствий инцидента вследствие конструктивных, технологических или эксплуатационных отклонений, которые могут повлечь или повлекли за собой человеческие жертвы, ущерб здоровью людей или окружающей природной среде, а также материальные потери.</w:t>
            </w:r>
          </w:p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Применительно к опасным производственным объектам под аварией понимается разрушение сооружений и (или) технических устройств, применяемых на опасном производственном объекте, неконтролируемые взрыв и (или) выброс опасных веществ.</w:t>
            </w:r>
          </w:p>
        </w:tc>
      </w:tr>
      <w:tr w:rsidR="007139B9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139B9" w:rsidRPr="006C57F0" w:rsidRDefault="007139B9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Акт-допуск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139B9" w:rsidRPr="006C57F0" w:rsidRDefault="007139B9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 xml:space="preserve">Документ, выдаваемый Заказчиком представителю Подрядной организации, подтверждающий соответствие Подрядной организации требованиям ОТ, ПБ и Э. </w:t>
            </w:r>
          </w:p>
        </w:tc>
      </w:tr>
      <w:tr w:rsidR="007139B9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139B9" w:rsidRPr="006C57F0" w:rsidRDefault="007139B9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База данных по подрядным организациям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139B9" w:rsidRPr="006C57F0" w:rsidRDefault="007139B9" w:rsidP="005B7042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Сводная информация по подрядным организациям, выполняющим работы, оказывающим услуги по договору с Обществом</w:t>
            </w:r>
            <w:r w:rsidR="001D6037" w:rsidRPr="006C57F0">
              <w:rPr>
                <w:sz w:val="20"/>
                <w:szCs w:val="20"/>
              </w:rPr>
              <w:t>.</w:t>
            </w:r>
          </w:p>
        </w:tc>
      </w:tr>
      <w:tr w:rsidR="006A4E36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6A4E36" w:rsidRPr="006C57F0" w:rsidRDefault="006A4E36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Вводный инструктаж</w:t>
            </w:r>
          </w:p>
        </w:tc>
        <w:tc>
          <w:tcPr>
            <w:tcW w:w="7938" w:type="dxa"/>
            <w:vAlign w:val="center"/>
          </w:tcPr>
          <w:p w:rsidR="006A4E36" w:rsidRPr="006C57F0" w:rsidRDefault="00B478BF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Вводный инструктаж по безопасности труда проводят со всеми вновь принимаемыми на работу независимо от их образования, стажа работы по данной профессии или должности, с временными работниками, командированными, учащимися и студентами, прибывшими на производственное обучение или практику, а также с учащимися в учебных заведениях перед началом лабораторных и практических работ в учебных лабораториях, мастерских, участках, полигонах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Договор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Гражданско-правовой договор, соглашение и внешнеэкономический контракт (дополнительное соглашение, приложение, спецификация и иной дополнительный документ к ним) – юридический документ, которым закреплено установление, изменение или прекращение гражданских прав и обязанностей участников (сторон) правоотношения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Дорожно-транспортное происшествие (ДТП)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B36472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Происшествие с участием ТС, используемого в интересах Общества, возникшее в процессе движения по дороге любого из ТС – участников происшествия, при котором погибли или ранены люди, повреждены ТС, сооружения, грузы либо причинен иной материальный ущерб. К ДТП не относятся поверхностные повреждения ТС от удара камней при движении автомобиля, а также повреждение или полная утрата ТС из-за метеорологических условий или в результате актов вандализма.</w:t>
            </w:r>
          </w:p>
        </w:tc>
      </w:tr>
      <w:tr w:rsidR="00F52E65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2E65" w:rsidRPr="006C57F0" w:rsidRDefault="00F52E65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Заказчик 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52E65" w:rsidRPr="006C57F0" w:rsidRDefault="004C75F2" w:rsidP="00EF22D5">
            <w:pPr>
              <w:pStyle w:val="m4"/>
              <w:suppressAutoHyphens/>
              <w:rPr>
                <w:bCs/>
                <w:szCs w:val="20"/>
              </w:rPr>
            </w:pPr>
            <w:proofErr w:type="gramStart"/>
            <w:r w:rsidRPr="006C57F0">
              <w:rPr>
                <w:bCs/>
                <w:szCs w:val="20"/>
              </w:rPr>
              <w:t>Сторона  по</w:t>
            </w:r>
            <w:proofErr w:type="gramEnd"/>
            <w:r w:rsidRPr="006C57F0">
              <w:rPr>
                <w:bCs/>
                <w:szCs w:val="20"/>
              </w:rPr>
              <w:t xml:space="preserve"> договору подряда/договору оказания услуг, для которой выполняются работы/оказываются услуги. Для целей настоящего Стандарта Заказчиком является Общество.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Инцидент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Отказ или повреждение технических устройств, применяемых на опасном производственном объекте, отклонение от установленного режима технологического процесса в соответствии с Федеральным законом № 116-ФЗ «О промышленной безопасности опасных производственных объектов».</w:t>
            </w:r>
          </w:p>
        </w:tc>
      </w:tr>
      <w:tr w:rsidR="00766ECB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66ECB" w:rsidRPr="006C57F0" w:rsidRDefault="00766ECB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szCs w:val="20"/>
              </w:rPr>
              <w:t>Компенсирующие мероприятия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66ECB" w:rsidRPr="006C57F0" w:rsidRDefault="0027233C" w:rsidP="00EF22D5">
            <w:pPr>
              <w:suppressAutoHyphens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 xml:space="preserve">Комплекс </w:t>
            </w:r>
            <w:r w:rsidR="00766ECB" w:rsidRPr="006C57F0">
              <w:rPr>
                <w:sz w:val="20"/>
                <w:szCs w:val="20"/>
              </w:rPr>
              <w:t>мероприятий, включающий технические решения и организационные мероприятия, направленные на снижение вероятности возникновения происшествия, предотвращение воздействия на людей опасных факторов, обеспечение безопасной эвакуации людей и ограничение материального ущерба.</w:t>
            </w:r>
          </w:p>
        </w:tc>
      </w:tr>
      <w:tr w:rsidR="00F9715F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9715F" w:rsidRPr="006C57F0" w:rsidRDefault="00F9715F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Куратор договора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9715F" w:rsidRPr="006C57F0" w:rsidRDefault="00F9715F" w:rsidP="00B36472">
            <w:pPr>
              <w:suppressAutoHyphens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 xml:space="preserve">Должностное лицо Профильного подразделения Общества, назначенное ответственным за подготовку, согласование, заключение договора (контракта), оперативный (текущий) контроль его исполнения и обеспечение надлежащего исполнения условий договора (контракта). </w:t>
            </w:r>
          </w:p>
        </w:tc>
      </w:tr>
      <w:tr w:rsidR="00565C2C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565C2C" w:rsidRPr="006C57F0" w:rsidRDefault="00565C2C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szCs w:val="20"/>
              </w:rPr>
              <w:t xml:space="preserve">Некритичное несоответствие требованиям </w:t>
            </w:r>
          </w:p>
        </w:tc>
        <w:tc>
          <w:tcPr>
            <w:tcW w:w="7938" w:type="dxa"/>
          </w:tcPr>
          <w:p w:rsidR="00565C2C" w:rsidRPr="006C57F0" w:rsidRDefault="00EA288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Не</w:t>
            </w:r>
            <w:r w:rsidR="00F94DC1">
              <w:rPr>
                <w:bCs/>
                <w:szCs w:val="20"/>
              </w:rPr>
              <w:t xml:space="preserve"> </w:t>
            </w:r>
            <w:r w:rsidRPr="006C57F0">
              <w:rPr>
                <w:bCs/>
                <w:szCs w:val="20"/>
              </w:rPr>
              <w:t>соответствие</w:t>
            </w:r>
            <w:r w:rsidR="00F94DC1">
              <w:rPr>
                <w:bCs/>
                <w:szCs w:val="20"/>
              </w:rPr>
              <w:t xml:space="preserve"> </w:t>
            </w:r>
            <w:r w:rsidR="004950F8" w:rsidRPr="006C57F0">
              <w:rPr>
                <w:bCs/>
                <w:szCs w:val="20"/>
              </w:rPr>
              <w:t xml:space="preserve">требованиям </w:t>
            </w:r>
            <w:r w:rsidR="00ED66EC" w:rsidRPr="006C57F0">
              <w:rPr>
                <w:bCs/>
                <w:szCs w:val="20"/>
              </w:rPr>
              <w:t>внутренних Стандартов Заказчика</w:t>
            </w:r>
            <w:r w:rsidR="008B1094" w:rsidRPr="006C57F0">
              <w:rPr>
                <w:bCs/>
                <w:szCs w:val="20"/>
              </w:rPr>
              <w:t>,</w:t>
            </w:r>
            <w:r w:rsidR="00F94DC1">
              <w:rPr>
                <w:bCs/>
                <w:szCs w:val="20"/>
              </w:rPr>
              <w:t xml:space="preserve"> </w:t>
            </w:r>
            <w:r w:rsidRPr="006C57F0">
              <w:rPr>
                <w:bCs/>
                <w:szCs w:val="20"/>
              </w:rPr>
              <w:t>которое</w:t>
            </w:r>
            <w:r w:rsidR="00565C2C" w:rsidRPr="006C57F0">
              <w:rPr>
                <w:bCs/>
                <w:szCs w:val="20"/>
              </w:rPr>
              <w:t xml:space="preserve"> носит случайный (не системный) характер, вероятность его повторения в будущем мала</w:t>
            </w:r>
            <w:r w:rsidRPr="006C57F0">
              <w:rPr>
                <w:bCs/>
                <w:szCs w:val="20"/>
              </w:rPr>
              <w:t xml:space="preserve"> и напрямую не влияет на безопасность </w:t>
            </w:r>
            <w:r w:rsidR="00C213C5" w:rsidRPr="006C57F0">
              <w:rPr>
                <w:bCs/>
                <w:szCs w:val="20"/>
              </w:rPr>
              <w:t xml:space="preserve">выполнения </w:t>
            </w:r>
            <w:r w:rsidRPr="006C57F0">
              <w:rPr>
                <w:bCs/>
                <w:szCs w:val="20"/>
              </w:rPr>
              <w:t>работ</w:t>
            </w:r>
            <w:r w:rsidR="006A55B5" w:rsidRPr="006C57F0">
              <w:rPr>
                <w:bCs/>
                <w:szCs w:val="20"/>
              </w:rPr>
              <w:t>/</w:t>
            </w:r>
            <w:r w:rsidRPr="006C57F0">
              <w:rPr>
                <w:bCs/>
                <w:szCs w:val="20"/>
              </w:rPr>
              <w:t>оказания услуг.</w:t>
            </w:r>
          </w:p>
        </w:tc>
      </w:tr>
      <w:tr w:rsidR="001D4409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1D4409" w:rsidRPr="006C57F0" w:rsidRDefault="001D4409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Наряд-допуск</w:t>
            </w:r>
          </w:p>
        </w:tc>
        <w:tc>
          <w:tcPr>
            <w:tcW w:w="7938" w:type="dxa"/>
          </w:tcPr>
          <w:p w:rsidR="001D4409" w:rsidRPr="006C57F0" w:rsidRDefault="001D4409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Задание на безопасное производство работы, оформленное на специальном бланке установленной формы и определяющее содержание, место работы, время её начала и окончания, условия её безопасного выполнения, необходимые меры безопасности (в том числе по радиационной, пожарной безопасности и на загазованных рабочих местах), состав бригады и работников, ответственных за безопасное выполнение работы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Несчастный случай на производстве</w:t>
            </w:r>
          </w:p>
        </w:tc>
        <w:tc>
          <w:tcPr>
            <w:tcW w:w="7938" w:type="dxa"/>
          </w:tcPr>
          <w:p w:rsidR="00FE1A0A" w:rsidRPr="006C57F0" w:rsidRDefault="00C213C5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Событие</w:t>
            </w:r>
            <w:r w:rsidR="00FE1A0A" w:rsidRPr="006C57F0">
              <w:rPr>
                <w:bCs/>
                <w:szCs w:val="20"/>
              </w:rPr>
              <w:t xml:space="preserve">, в результате которого работником или другими лицами, участвующими в производственной деятельности </w:t>
            </w:r>
            <w:r w:rsidR="00B941E6" w:rsidRPr="006C57F0">
              <w:rPr>
                <w:bCs/>
                <w:szCs w:val="20"/>
              </w:rPr>
              <w:t>Общества</w:t>
            </w:r>
            <w:r w:rsidR="00FE1A0A" w:rsidRPr="006C57F0">
              <w:rPr>
                <w:bCs/>
                <w:szCs w:val="20"/>
              </w:rPr>
              <w:t>, были получены увечья или иные телесные повреждения (травмы) и повреждения здоровья, обусловленные воздействием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Общество</w:t>
            </w:r>
          </w:p>
        </w:tc>
        <w:tc>
          <w:tcPr>
            <w:tcW w:w="7938" w:type="dxa"/>
            <w:vAlign w:val="center"/>
          </w:tcPr>
          <w:p w:rsidR="00FE1A0A" w:rsidRPr="006C57F0" w:rsidRDefault="00F94DC1" w:rsidP="004C4370">
            <w:pPr>
              <w:pStyle w:val="m4"/>
              <w:suppressAutoHyphens/>
              <w:rPr>
                <w:bCs/>
                <w:szCs w:val="20"/>
              </w:rPr>
            </w:pPr>
            <w:r>
              <w:rPr>
                <w:bCs/>
                <w:szCs w:val="20"/>
              </w:rPr>
              <w:t>Акционерное общество КХП «Злак»</w:t>
            </w:r>
            <w:r w:rsidR="00543A0E">
              <w:rPr>
                <w:bCs/>
                <w:szCs w:val="20"/>
              </w:rPr>
              <w:t xml:space="preserve"> Общество с ограниченной ответственностью «Экструзия»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Объект 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bCs/>
                <w:sz w:val="20"/>
                <w:szCs w:val="20"/>
              </w:rPr>
              <w:t xml:space="preserve">Здания, сооружения, технические устройства, </w:t>
            </w:r>
            <w:r w:rsidR="003B1171" w:rsidRPr="006C57F0">
              <w:rPr>
                <w:bCs/>
                <w:sz w:val="20"/>
                <w:szCs w:val="20"/>
              </w:rPr>
              <w:t xml:space="preserve">земельные участки </w:t>
            </w:r>
            <w:r w:rsidRPr="006C57F0">
              <w:rPr>
                <w:bCs/>
                <w:sz w:val="20"/>
                <w:szCs w:val="20"/>
              </w:rPr>
              <w:t xml:space="preserve">Заказчика, принадлежащие ему на праве собственности и/или </w:t>
            </w:r>
            <w:r w:rsidR="004E29F8" w:rsidRPr="006C57F0">
              <w:rPr>
                <w:bCs/>
                <w:sz w:val="20"/>
                <w:szCs w:val="20"/>
              </w:rPr>
              <w:t>ином законном основании</w:t>
            </w:r>
            <w:r w:rsidR="00121631" w:rsidRPr="006C57F0">
              <w:rPr>
                <w:bCs/>
                <w:sz w:val="20"/>
                <w:szCs w:val="20"/>
              </w:rPr>
              <w:t>.</w:t>
            </w:r>
          </w:p>
        </w:tc>
      </w:tr>
      <w:tr w:rsidR="00232B9F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2B9F" w:rsidRPr="006C57F0" w:rsidRDefault="00232B9F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lastRenderedPageBreak/>
              <w:t>Первичный инструктаж на рабочем месте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2B9F" w:rsidRPr="006C57F0" w:rsidRDefault="00232B9F" w:rsidP="00EF22D5">
            <w:pPr>
              <w:pStyle w:val="m4"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Первичный инструктаж на рабочем месте проводят </w:t>
            </w:r>
            <w:r w:rsidR="000846C2" w:rsidRPr="006C57F0">
              <w:rPr>
                <w:bCs/>
                <w:szCs w:val="20"/>
              </w:rPr>
              <w:t>всем</w:t>
            </w:r>
            <w:r w:rsidRPr="006C57F0">
              <w:rPr>
                <w:bCs/>
                <w:szCs w:val="20"/>
              </w:rPr>
              <w:t xml:space="preserve"> работник</w:t>
            </w:r>
            <w:r w:rsidR="000846C2" w:rsidRPr="006C57F0">
              <w:rPr>
                <w:bCs/>
                <w:szCs w:val="20"/>
              </w:rPr>
              <w:t>а</w:t>
            </w:r>
            <w:r w:rsidRPr="006C57F0">
              <w:rPr>
                <w:bCs/>
                <w:szCs w:val="20"/>
              </w:rPr>
              <w:t xml:space="preserve">м индивидуально с </w:t>
            </w:r>
            <w:r w:rsidR="00920F95" w:rsidRPr="006C57F0">
              <w:rPr>
                <w:bCs/>
                <w:szCs w:val="20"/>
              </w:rPr>
              <w:t>демонстрацией</w:t>
            </w:r>
            <w:r w:rsidRPr="006C57F0">
              <w:rPr>
                <w:bCs/>
                <w:szCs w:val="20"/>
              </w:rPr>
              <w:t xml:space="preserve"> безопасных приемов и методов труда. Первичный инструктаж </w:t>
            </w:r>
            <w:r w:rsidR="00920F95" w:rsidRPr="006C57F0">
              <w:rPr>
                <w:bCs/>
                <w:szCs w:val="20"/>
              </w:rPr>
              <w:t xml:space="preserve">может проводиться </w:t>
            </w:r>
            <w:r w:rsidRPr="006C57F0">
              <w:rPr>
                <w:bCs/>
                <w:szCs w:val="20"/>
              </w:rPr>
              <w:t xml:space="preserve">с группой </w:t>
            </w:r>
            <w:r w:rsidR="00920F95" w:rsidRPr="006C57F0">
              <w:rPr>
                <w:bCs/>
                <w:szCs w:val="20"/>
              </w:rPr>
              <w:t>работников</w:t>
            </w:r>
            <w:r w:rsidRPr="006C57F0">
              <w:rPr>
                <w:bCs/>
                <w:szCs w:val="20"/>
              </w:rPr>
              <w:t xml:space="preserve">, </w:t>
            </w:r>
            <w:r w:rsidR="00920F95" w:rsidRPr="006C57F0">
              <w:rPr>
                <w:bCs/>
                <w:szCs w:val="20"/>
              </w:rPr>
              <w:t xml:space="preserve">если они </w:t>
            </w:r>
            <w:r w:rsidRPr="006C57F0">
              <w:rPr>
                <w:bCs/>
                <w:szCs w:val="20"/>
              </w:rPr>
              <w:t>обслуживаю</w:t>
            </w:r>
            <w:r w:rsidR="00920F95" w:rsidRPr="006C57F0">
              <w:rPr>
                <w:bCs/>
                <w:szCs w:val="20"/>
              </w:rPr>
              <w:t>т</w:t>
            </w:r>
            <w:r w:rsidRPr="006C57F0">
              <w:rPr>
                <w:bCs/>
                <w:szCs w:val="20"/>
              </w:rPr>
              <w:t xml:space="preserve"> однотипное оборудование  в пределах общего рабочего места.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Подрядная организация (Подрядчик)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Юридическое лицо, индивидуальный предприниматель, заключивший с Обществом договор </w:t>
            </w:r>
            <w:r w:rsidR="004E29F8" w:rsidRPr="006C57F0">
              <w:rPr>
                <w:bCs/>
                <w:szCs w:val="20"/>
              </w:rPr>
              <w:t>подряда/</w:t>
            </w:r>
            <w:r w:rsidRPr="006C57F0">
              <w:rPr>
                <w:bCs/>
                <w:szCs w:val="20"/>
              </w:rPr>
              <w:t>оказания услуг на объекте Заказчика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9A2EB0" w:rsidRPr="006C57F0" w:rsidTr="00EF22D5">
        <w:trPr>
          <w:cantSplit/>
          <w:trHeight w:val="20"/>
        </w:trPr>
        <w:tc>
          <w:tcPr>
            <w:tcW w:w="2268" w:type="dxa"/>
          </w:tcPr>
          <w:p w:rsidR="00FE1A0A" w:rsidRPr="006C57F0" w:rsidRDefault="00F94DC1" w:rsidP="00B36472">
            <w:pPr>
              <w:pStyle w:val="m4"/>
              <w:suppressAutoHyphens/>
              <w:rPr>
                <w:bCs/>
                <w:szCs w:val="20"/>
              </w:rPr>
            </w:pPr>
            <w:r>
              <w:rPr>
                <w:bCs/>
                <w:szCs w:val="20"/>
              </w:rPr>
              <w:t>Отдел</w:t>
            </w:r>
            <w:r w:rsidR="004C4370">
              <w:rPr>
                <w:bCs/>
                <w:szCs w:val="20"/>
              </w:rPr>
              <w:t xml:space="preserve"> ОТ и ПБ</w:t>
            </w:r>
          </w:p>
        </w:tc>
        <w:tc>
          <w:tcPr>
            <w:tcW w:w="7938" w:type="dxa"/>
          </w:tcPr>
          <w:p w:rsidR="006265B2" w:rsidRPr="006C57F0" w:rsidRDefault="00FE1A0A" w:rsidP="004C4370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Структурное подразделени</w:t>
            </w:r>
            <w:r w:rsidR="004C4370">
              <w:rPr>
                <w:bCs/>
                <w:szCs w:val="20"/>
              </w:rPr>
              <w:t>е</w:t>
            </w:r>
            <w:r w:rsidRPr="006C57F0">
              <w:rPr>
                <w:bCs/>
                <w:szCs w:val="20"/>
              </w:rPr>
              <w:t xml:space="preserve"> Общества, осуществляющее организацию и управление </w:t>
            </w:r>
            <w:r w:rsidR="00B36472" w:rsidRPr="006C57F0">
              <w:rPr>
                <w:bCs/>
                <w:szCs w:val="20"/>
              </w:rPr>
              <w:t xml:space="preserve">охраной труда, </w:t>
            </w:r>
            <w:r w:rsidRPr="006C57F0">
              <w:rPr>
                <w:bCs/>
                <w:szCs w:val="20"/>
              </w:rPr>
              <w:t>промышленной безопасностью,</w:t>
            </w:r>
            <w:r w:rsidR="00B36472" w:rsidRPr="006C57F0">
              <w:rPr>
                <w:bCs/>
                <w:szCs w:val="20"/>
              </w:rPr>
              <w:t xml:space="preserve"> экологией</w:t>
            </w:r>
            <w:r w:rsidRPr="006C57F0">
              <w:rPr>
                <w:bCs/>
                <w:szCs w:val="20"/>
              </w:rPr>
              <w:t xml:space="preserve"> и </w:t>
            </w:r>
            <w:r w:rsidR="00B36472" w:rsidRPr="006C57F0">
              <w:rPr>
                <w:bCs/>
                <w:szCs w:val="20"/>
              </w:rPr>
              <w:t>гражданской обороной, чрезвычайными ситуациями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Пожар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E1A0A" w:rsidRPr="006C57F0" w:rsidRDefault="004E29F8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Неконтролируемое </w:t>
            </w:r>
            <w:r w:rsidR="00FE1A0A" w:rsidRPr="006C57F0">
              <w:rPr>
                <w:bCs/>
                <w:szCs w:val="20"/>
              </w:rPr>
              <w:t>горение, причиняющее материальный ущерб, вред жизни и здоровью граждан, интересам общества и государства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Приостановка работ</w:t>
            </w:r>
          </w:p>
        </w:tc>
        <w:tc>
          <w:tcPr>
            <w:tcW w:w="7938" w:type="dxa"/>
          </w:tcPr>
          <w:p w:rsidR="00FE1A0A" w:rsidRPr="006C57F0" w:rsidRDefault="004E29F8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Остановка </w:t>
            </w:r>
            <w:r w:rsidR="00FE1A0A" w:rsidRPr="006C57F0">
              <w:rPr>
                <w:bCs/>
                <w:szCs w:val="20"/>
              </w:rPr>
              <w:t>работ, проводимых на объекте Общества, на период времени, необходимый для устранения нарушений и выполнения условий безопасного продолжения работ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E41E01" w:rsidRPr="006C57F0" w:rsidTr="00EF22D5">
        <w:trPr>
          <w:cantSplit/>
          <w:trHeight w:val="20"/>
        </w:trPr>
        <w:tc>
          <w:tcPr>
            <w:tcW w:w="2268" w:type="dxa"/>
          </w:tcPr>
          <w:p w:rsidR="00E41E01" w:rsidRPr="006C57F0" w:rsidRDefault="00E41E01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Работник ответственный за проведение работ (производитель работ)</w:t>
            </w:r>
          </w:p>
        </w:tc>
        <w:tc>
          <w:tcPr>
            <w:tcW w:w="7938" w:type="dxa"/>
          </w:tcPr>
          <w:p w:rsidR="00E41E01" w:rsidRPr="006C57F0" w:rsidRDefault="00E41E01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Работник подрядной организации, назнач</w:t>
            </w:r>
            <w:r w:rsidR="006875B5" w:rsidRPr="006C57F0">
              <w:rPr>
                <w:bCs/>
                <w:szCs w:val="20"/>
              </w:rPr>
              <w:t>аемый  Руководителем работ</w:t>
            </w:r>
            <w:r w:rsidR="0031163A" w:rsidRPr="006C57F0">
              <w:rPr>
                <w:bCs/>
                <w:szCs w:val="20"/>
              </w:rPr>
              <w:t>, ответственный</w:t>
            </w:r>
            <w:r w:rsidRPr="006C57F0">
              <w:rPr>
                <w:bCs/>
                <w:szCs w:val="20"/>
              </w:rPr>
              <w:t xml:space="preserve"> за непосредственное проведение работ из числа инженерно-технических работников</w:t>
            </w:r>
            <w:r w:rsidR="0031163A" w:rsidRPr="006C57F0">
              <w:rPr>
                <w:bCs/>
                <w:szCs w:val="20"/>
              </w:rPr>
              <w:t xml:space="preserve"> (мастер, прораб и т.д.)</w:t>
            </w:r>
            <w:r w:rsidRPr="006C57F0">
              <w:rPr>
                <w:bCs/>
                <w:szCs w:val="20"/>
              </w:rPr>
              <w:t>.</w:t>
            </w:r>
          </w:p>
        </w:tc>
      </w:tr>
      <w:tr w:rsidR="00385C55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5C55" w:rsidRPr="006C57F0" w:rsidRDefault="00385C55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Работы (услуги) производственного характера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85C55" w:rsidRPr="006C57F0" w:rsidRDefault="00385C55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Выполнение работ, оказание услуг на производственных территориях, объектах, лицензионных участках Общества, </w:t>
            </w:r>
            <w:proofErr w:type="gramStart"/>
            <w:r w:rsidRPr="006C57F0">
              <w:rPr>
                <w:bCs/>
                <w:szCs w:val="20"/>
              </w:rPr>
              <w:t>включая  производство</w:t>
            </w:r>
            <w:proofErr w:type="gramEnd"/>
            <w:r w:rsidRPr="006C57F0">
              <w:rPr>
                <w:bCs/>
                <w:szCs w:val="20"/>
              </w:rPr>
              <w:t xml:space="preserve"> (изготовление) продукции, выполнение работ, оказание услуг, связанных с обработкой сырья (материалов), контролем за соблюдением установленных технологических процессов, техническим обслуживанием основных средств и другие подобные работы, а также транспортные услуги сторонних организаций (включая индивидуальных предпринимателей).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Работы  повышенной опасност</w:t>
            </w:r>
            <w:r w:rsidR="00A70B12" w:rsidRPr="006C57F0">
              <w:rPr>
                <w:bCs/>
                <w:szCs w:val="20"/>
              </w:rPr>
              <w:t>и</w:t>
            </w:r>
          </w:p>
        </w:tc>
        <w:tc>
          <w:tcPr>
            <w:tcW w:w="7938" w:type="dxa"/>
          </w:tcPr>
          <w:p w:rsidR="00FE1A0A" w:rsidRPr="006C57F0" w:rsidRDefault="004E29F8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Работы </w:t>
            </w:r>
            <w:r w:rsidR="00FE1A0A" w:rsidRPr="006C57F0">
              <w:rPr>
                <w:bCs/>
                <w:szCs w:val="20"/>
              </w:rPr>
              <w:t>(за исключением аварийных ситуаций), до начала выполнения которых</w:t>
            </w:r>
            <w:r w:rsidR="00182937" w:rsidRPr="006C57F0">
              <w:rPr>
                <w:bCs/>
                <w:szCs w:val="20"/>
              </w:rPr>
              <w:t>,</w:t>
            </w:r>
            <w:r w:rsidR="00FE1A0A" w:rsidRPr="006C57F0">
              <w:rPr>
                <w:bCs/>
                <w:szCs w:val="20"/>
              </w:rPr>
              <w:t xml:space="preserve"> необходимо осуществить ряд обязательных организационных и технических мероприятий, обеспечивающих безопасность работников</w:t>
            </w:r>
            <w:r w:rsidR="00121631" w:rsidRPr="006C57F0">
              <w:rPr>
                <w:bCs/>
                <w:szCs w:val="20"/>
              </w:rPr>
              <w:t>.</w:t>
            </w:r>
          </w:p>
        </w:tc>
      </w:tr>
      <w:tr w:rsidR="00232B9F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2B9F" w:rsidRPr="006C57F0" w:rsidRDefault="00232B9F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Руководитель работ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32B9F" w:rsidRPr="006C57F0" w:rsidRDefault="00232B9F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Уполномоченный представитель Подряд</w:t>
            </w:r>
            <w:r w:rsidR="002E3C70" w:rsidRPr="006C57F0">
              <w:rPr>
                <w:bCs/>
                <w:szCs w:val="20"/>
              </w:rPr>
              <w:t>чика</w:t>
            </w:r>
            <w:r w:rsidRPr="006C57F0">
              <w:rPr>
                <w:bCs/>
                <w:szCs w:val="20"/>
              </w:rPr>
              <w:t>, отвечающий за определение объема и перечня работ, необходимых организационных и технических мероприятий, обеспечивающих безопасность их выполнения, определяющий численный состав и квалификацию исполнителей указанных работ</w:t>
            </w:r>
            <w:r w:rsidR="002D576D" w:rsidRPr="006C57F0">
              <w:rPr>
                <w:bCs/>
                <w:szCs w:val="20"/>
              </w:rPr>
              <w:t xml:space="preserve"> и </w:t>
            </w:r>
            <w:r w:rsidR="000846C2" w:rsidRPr="006C57F0">
              <w:rPr>
                <w:bCs/>
                <w:szCs w:val="20"/>
              </w:rPr>
              <w:t>работника</w:t>
            </w:r>
            <w:r w:rsidR="00625F9B" w:rsidRPr="006C57F0">
              <w:rPr>
                <w:bCs/>
                <w:szCs w:val="20"/>
              </w:rPr>
              <w:t>,</w:t>
            </w:r>
            <w:r w:rsidR="000846C2" w:rsidRPr="006C57F0">
              <w:rPr>
                <w:bCs/>
                <w:szCs w:val="20"/>
              </w:rPr>
              <w:t xml:space="preserve"> ответственного за проведение работ (производителя работ). 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>Структурное подразделение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E1A0A" w:rsidRPr="006C57F0" w:rsidRDefault="007139B9" w:rsidP="004C4370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szCs w:val="20"/>
              </w:rPr>
              <w:t>Выделенная в организационной структуре Общества</w:t>
            </w:r>
            <w:r w:rsidR="00F94DC1">
              <w:rPr>
                <w:szCs w:val="20"/>
              </w:rPr>
              <w:t xml:space="preserve"> </w:t>
            </w:r>
            <w:r w:rsidRPr="006C57F0">
              <w:rPr>
                <w:szCs w:val="20"/>
              </w:rPr>
              <w:t>группа работников (</w:t>
            </w:r>
            <w:r w:rsidR="004C4370">
              <w:rPr>
                <w:szCs w:val="20"/>
              </w:rPr>
              <w:t>цех, служба</w:t>
            </w:r>
            <w:r w:rsidRPr="006C57F0">
              <w:rPr>
                <w:szCs w:val="20"/>
              </w:rPr>
              <w:t>, отдел и т.п.), выполняющая определенные функции и задачи, предусмотренные Положением о структурном подразделении</w:t>
            </w:r>
            <w:r w:rsidR="00121631" w:rsidRPr="006C57F0">
              <w:rPr>
                <w:szCs w:val="20"/>
              </w:rPr>
              <w:t>.</w:t>
            </w:r>
          </w:p>
        </w:tc>
      </w:tr>
      <w:tr w:rsidR="00F52E65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2E65" w:rsidRPr="006C57F0" w:rsidRDefault="00F52E65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Субподрядчик 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2E65" w:rsidRPr="006C57F0" w:rsidRDefault="00F52E65" w:rsidP="00EF22D5">
            <w:pPr>
              <w:pStyle w:val="m4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>Юридическое лицо, индивидуальный предприниматель, привлекаемое Подрядчиком на основании договора субподряда для исполнения своих обязательств перед Заказчиком</w:t>
            </w:r>
            <w:r w:rsidR="00121631" w:rsidRPr="006C57F0">
              <w:rPr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Требования </w:t>
            </w:r>
            <w:proofErr w:type="gramStart"/>
            <w:r w:rsidRPr="006C57F0">
              <w:rPr>
                <w:bCs/>
                <w:szCs w:val="20"/>
              </w:rPr>
              <w:t>ОТ,ПБ</w:t>
            </w:r>
            <w:proofErr w:type="gramEnd"/>
            <w:r w:rsidRPr="006C57F0">
              <w:rPr>
                <w:bCs/>
                <w:szCs w:val="20"/>
              </w:rPr>
              <w:t xml:space="preserve"> и Э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bCs/>
                <w:sz w:val="20"/>
                <w:szCs w:val="20"/>
              </w:rPr>
              <w:t>Требования охраны труда, промышленной безопасности и охраны окружающей среды, включая требования пожарной, транспортной безопасности, охраны здоровья человека, готовность к локализации и ликвидации чрезвычайных ситуаций техногенного и природного характера.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>Требования охраны труда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</w:t>
            </w:r>
            <w:r w:rsidR="00121631" w:rsidRPr="006C57F0">
              <w:rPr>
                <w:sz w:val="20"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 xml:space="preserve">Требования промышленной безопасности 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BC000A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Условия, запреты, ограничения и другие обязательные требования, содержащиеся в Федеральном законе от 21.07.1997 №116-ФЗ «О промышленной безопасности опасных производственных объектов», других федеральных законах, принимаемых в соответствии с ними нормативных правовых актах Президента Российской Федерации, нормативных правовых актах Правительства Российской Федерации, а также федеральных нормах и правилах в области промышленной безопасности</w:t>
            </w:r>
            <w:r w:rsidR="00121631" w:rsidRPr="006C57F0">
              <w:rPr>
                <w:sz w:val="20"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Требования пожарной безопасности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</w:t>
            </w:r>
            <w:r w:rsidR="00121631" w:rsidRPr="006C57F0">
              <w:rPr>
                <w:sz w:val="20"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>Требования в области охраны окружающей среды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Предъявляемые к хозяйственной и иной деятельности обязательные условия, ограничения или их совокупность, установленные законами, иными нормативными правовыми актами, природоохранными нормативами и иными нормативными документами в области охраны окружающей среды</w:t>
            </w:r>
            <w:r w:rsidR="00121631" w:rsidRPr="006C57F0">
              <w:rPr>
                <w:sz w:val="20"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  <w:vAlign w:val="center"/>
          </w:tcPr>
          <w:p w:rsidR="00FE1A0A" w:rsidRPr="006C57F0" w:rsidRDefault="00FE1A0A" w:rsidP="00EF22D5">
            <w:pPr>
              <w:pStyle w:val="m4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>Требования безопасности на объекте Заказчика</w:t>
            </w:r>
          </w:p>
        </w:tc>
        <w:tc>
          <w:tcPr>
            <w:tcW w:w="7938" w:type="dxa"/>
            <w:vAlign w:val="center"/>
          </w:tcPr>
          <w:p w:rsidR="00FE1A0A" w:rsidRPr="006C57F0" w:rsidRDefault="00FE1A0A" w:rsidP="00EF22D5">
            <w:pPr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Требования, отраженные в инструкциях, стандартах по организации и производству работ повышенной опасности, утвержденных Заказчиком</w:t>
            </w:r>
            <w:r w:rsidR="00121631" w:rsidRPr="006C57F0">
              <w:rPr>
                <w:sz w:val="20"/>
                <w:szCs w:val="20"/>
              </w:rPr>
              <w:t>.</w:t>
            </w:r>
          </w:p>
        </w:tc>
      </w:tr>
      <w:tr w:rsidR="00FE1A0A" w:rsidRPr="006C57F0" w:rsidTr="00EF22D5">
        <w:trPr>
          <w:cantSplit/>
          <w:trHeight w:val="20"/>
        </w:trPr>
        <w:tc>
          <w:tcPr>
            <w:tcW w:w="2268" w:type="dxa"/>
          </w:tcPr>
          <w:p w:rsidR="00FE1A0A" w:rsidRPr="006C57F0" w:rsidRDefault="00FE1A0A" w:rsidP="00EF22D5">
            <w:pPr>
              <w:pStyle w:val="m4"/>
              <w:suppressAutoHyphens/>
              <w:rPr>
                <w:szCs w:val="20"/>
              </w:rPr>
            </w:pPr>
            <w:r w:rsidRPr="006C57F0">
              <w:rPr>
                <w:szCs w:val="20"/>
              </w:rPr>
              <w:t>Угроза</w:t>
            </w:r>
          </w:p>
        </w:tc>
        <w:tc>
          <w:tcPr>
            <w:tcW w:w="7938" w:type="dxa"/>
          </w:tcPr>
          <w:p w:rsidR="00FE1A0A" w:rsidRPr="006C57F0" w:rsidRDefault="00275497" w:rsidP="00EF22D5">
            <w:pPr>
              <w:pStyle w:val="m4"/>
              <w:suppressAutoHyphens/>
              <w:rPr>
                <w:bCs/>
                <w:szCs w:val="20"/>
              </w:rPr>
            </w:pPr>
            <w:r w:rsidRPr="006C57F0">
              <w:rPr>
                <w:bCs/>
                <w:szCs w:val="20"/>
              </w:rPr>
              <w:t xml:space="preserve">Высокий </w:t>
            </w:r>
            <w:r w:rsidR="00FE1A0A" w:rsidRPr="006C57F0">
              <w:rPr>
                <w:bCs/>
                <w:szCs w:val="20"/>
              </w:rPr>
              <w:t>уровень вероятности реализации риска.</w:t>
            </w:r>
          </w:p>
        </w:tc>
      </w:tr>
    </w:tbl>
    <w:p w:rsidR="00DF4510" w:rsidRDefault="00DF4510" w:rsidP="00EF22D5">
      <w:pPr>
        <w:pStyle w:val="af5"/>
        <w:spacing w:before="0" w:after="0"/>
      </w:pPr>
      <w:bookmarkStart w:id="34" w:name="_Toc220412749"/>
    </w:p>
    <w:p w:rsidR="00F9715F" w:rsidRPr="006C57F0" w:rsidRDefault="00DF4510" w:rsidP="00DF4510">
      <w:r>
        <w:br w:type="page"/>
      </w:r>
    </w:p>
    <w:p w:rsidR="00DE1D4D" w:rsidRPr="006C57F0" w:rsidRDefault="00DE1D4D" w:rsidP="00FD0A82">
      <w:pPr>
        <w:pStyle w:val="m10"/>
        <w:numPr>
          <w:ilvl w:val="0"/>
          <w:numId w:val="30"/>
        </w:numPr>
        <w:tabs>
          <w:tab w:val="left" w:pos="567"/>
        </w:tabs>
        <w:ind w:left="0" w:firstLine="0"/>
        <w:outlineLvl w:val="0"/>
      </w:pPr>
      <w:bookmarkStart w:id="35" w:name="_Toc401572478"/>
      <w:bookmarkStart w:id="36" w:name="_Toc401572706"/>
      <w:bookmarkStart w:id="37" w:name="_Toc114305303"/>
      <w:bookmarkStart w:id="38" w:name="_Toc191462869"/>
      <w:bookmarkStart w:id="39" w:name="_Toc144982732"/>
      <w:bookmarkEnd w:id="34"/>
      <w:r w:rsidRPr="006C57F0">
        <w:lastRenderedPageBreak/>
        <w:t>Содержание стандарта</w:t>
      </w:r>
      <w:bookmarkEnd w:id="35"/>
      <w:bookmarkEnd w:id="36"/>
      <w:bookmarkEnd w:id="37"/>
      <w:bookmarkEnd w:id="38"/>
      <w:bookmarkEnd w:id="39"/>
    </w:p>
    <w:p w:rsidR="007B3AC4" w:rsidRPr="006C57F0" w:rsidRDefault="007B3AC4" w:rsidP="00EF22D5">
      <w:pPr>
        <w:pStyle w:val="m2"/>
      </w:pPr>
    </w:p>
    <w:p w:rsidR="00F62EAF" w:rsidRPr="006C57F0" w:rsidRDefault="00F62EAF" w:rsidP="00EE1741">
      <w:pPr>
        <w:pStyle w:val="m10"/>
        <w:numPr>
          <w:ilvl w:val="0"/>
          <w:numId w:val="6"/>
        </w:numPr>
        <w:tabs>
          <w:tab w:val="clear" w:pos="360"/>
          <w:tab w:val="left" w:pos="567"/>
        </w:tabs>
        <w:suppressAutoHyphens/>
        <w:outlineLvl w:val="1"/>
      </w:pPr>
      <w:bookmarkStart w:id="40" w:name="_Toc312079004"/>
      <w:bookmarkStart w:id="41" w:name="_Toc323038081"/>
      <w:bookmarkStart w:id="42" w:name="_Toc326076818"/>
      <w:bookmarkStart w:id="43" w:name="_Toc401572479"/>
      <w:bookmarkStart w:id="44" w:name="_Toc401572707"/>
      <w:bookmarkStart w:id="45" w:name="_Toc144982733"/>
      <w:r w:rsidRPr="006C57F0">
        <w:rPr>
          <w:caps w:val="0"/>
        </w:rPr>
        <w:t>Основные положения</w:t>
      </w:r>
      <w:bookmarkEnd w:id="40"/>
      <w:bookmarkEnd w:id="41"/>
      <w:bookmarkEnd w:id="42"/>
      <w:bookmarkEnd w:id="43"/>
      <w:bookmarkEnd w:id="44"/>
      <w:bookmarkEnd w:id="45"/>
    </w:p>
    <w:p w:rsidR="009D6B53" w:rsidRPr="006C57F0" w:rsidRDefault="009D6B53" w:rsidP="00EF22D5">
      <w:pPr>
        <w:pStyle w:val="m2"/>
        <w:suppressAutoHyphens/>
        <w:ind w:firstLine="709"/>
      </w:pPr>
      <w:r w:rsidRPr="006C57F0">
        <w:rPr>
          <w:b/>
        </w:rPr>
        <w:t>2.1.1.</w:t>
      </w:r>
      <w:r w:rsidR="00952AB5">
        <w:rPr>
          <w:b/>
        </w:rPr>
        <w:t> </w:t>
      </w:r>
      <w:r w:rsidR="00305D8C" w:rsidRPr="006C57F0">
        <w:t>Взаимодействие с Подрядчиками в области ОТ,</w:t>
      </w:r>
      <w:r w:rsidR="000A2A6D">
        <w:t xml:space="preserve"> П,</w:t>
      </w:r>
      <w:r w:rsidR="00305D8C" w:rsidRPr="006C57F0">
        <w:t xml:space="preserve"> ПБ и Э происходит </w:t>
      </w:r>
      <w:r w:rsidR="007100FB" w:rsidRPr="006C57F0">
        <w:t>в случаях</w:t>
      </w:r>
      <w:r w:rsidR="009B3AF8">
        <w:t>,</w:t>
      </w:r>
      <w:r w:rsidR="007100FB" w:rsidRPr="006C57F0">
        <w:t xml:space="preserve"> установленных пунктом 1.3.1 настоящего Стандарта </w:t>
      </w:r>
      <w:r w:rsidR="00625F9B" w:rsidRPr="006C57F0">
        <w:t>и посредством осуществления следующих действий</w:t>
      </w:r>
      <w:r w:rsidRPr="006C57F0">
        <w:t>:</w:t>
      </w:r>
    </w:p>
    <w:p w:rsidR="00952AB5" w:rsidRDefault="00952AB5" w:rsidP="00EE1741">
      <w:pPr>
        <w:pStyle w:val="a1"/>
        <w:numPr>
          <w:ilvl w:val="0"/>
          <w:numId w:val="14"/>
        </w:numPr>
        <w:tabs>
          <w:tab w:val="clear" w:pos="993"/>
        </w:tabs>
        <w:suppressAutoHyphens/>
        <w:ind w:firstLine="567"/>
      </w:pPr>
      <w:r>
        <w:t>включение</w:t>
      </w:r>
      <w:r w:rsidR="00931609" w:rsidRPr="006C57F0">
        <w:t xml:space="preserve"> в договоры требований по ОТ,</w:t>
      </w:r>
      <w:r w:rsidR="00931609">
        <w:t xml:space="preserve"> П,</w:t>
      </w:r>
      <w:r w:rsidR="00931609" w:rsidRPr="006C57F0">
        <w:t xml:space="preserve"> ПБ и Э, а также положений об ответственности Подрядчика за невыполнение или ненадлежащее исполнение таких требований</w:t>
      </w:r>
    </w:p>
    <w:p w:rsidR="009D6B53" w:rsidRPr="006C57F0" w:rsidRDefault="009D6B53" w:rsidP="00EE1741">
      <w:pPr>
        <w:pStyle w:val="a1"/>
        <w:numPr>
          <w:ilvl w:val="0"/>
          <w:numId w:val="14"/>
        </w:numPr>
        <w:tabs>
          <w:tab w:val="clear" w:pos="993"/>
        </w:tabs>
        <w:suppressAutoHyphens/>
        <w:ind w:firstLine="567"/>
      </w:pPr>
      <w:r w:rsidRPr="006C57F0">
        <w:t xml:space="preserve">допуск </w:t>
      </w:r>
      <w:r w:rsidR="004528BD" w:rsidRPr="006C57F0">
        <w:t>Подрядчика</w:t>
      </w:r>
      <w:r w:rsidR="00F94DC1">
        <w:t xml:space="preserve"> </w:t>
      </w:r>
      <w:r w:rsidRPr="006C57F0">
        <w:t xml:space="preserve">на объекты Общества для </w:t>
      </w:r>
      <w:r w:rsidR="00A81E25" w:rsidRPr="006C57F0">
        <w:t xml:space="preserve">выполнения </w:t>
      </w:r>
      <w:r w:rsidRPr="006C57F0">
        <w:t>работ</w:t>
      </w:r>
      <w:r w:rsidR="004B17AF" w:rsidRPr="006C57F0">
        <w:t>/</w:t>
      </w:r>
      <w:r w:rsidRPr="006C57F0">
        <w:t>оказания услуг в рамках заключенного договора;</w:t>
      </w:r>
    </w:p>
    <w:p w:rsidR="009D6B53" w:rsidRPr="006C57F0" w:rsidRDefault="009D6B53" w:rsidP="00EE1741">
      <w:pPr>
        <w:pStyle w:val="a1"/>
        <w:numPr>
          <w:ilvl w:val="0"/>
          <w:numId w:val="14"/>
        </w:numPr>
        <w:tabs>
          <w:tab w:val="clear" w:pos="993"/>
        </w:tabs>
        <w:suppressAutoHyphens/>
        <w:ind w:firstLine="567"/>
      </w:pPr>
      <w:r w:rsidRPr="006C57F0">
        <w:t xml:space="preserve">контроль деятельности </w:t>
      </w:r>
      <w:r w:rsidR="004528BD" w:rsidRPr="006C57F0">
        <w:t>Подрядчика</w:t>
      </w:r>
      <w:r w:rsidR="00CC0189">
        <w:t>.</w:t>
      </w:r>
    </w:p>
    <w:p w:rsidR="00D90549" w:rsidRPr="006C57F0" w:rsidRDefault="007B3FD2" w:rsidP="00EF22D5">
      <w:pPr>
        <w:pStyle w:val="m2"/>
        <w:suppressAutoHyphens/>
        <w:ind w:firstLine="709"/>
      </w:pPr>
      <w:r w:rsidRPr="006C57F0">
        <w:rPr>
          <w:b/>
        </w:rPr>
        <w:t>2.1.2.</w:t>
      </w:r>
      <w:r w:rsidRPr="006C57F0">
        <w:t xml:space="preserve"> Основные принципы </w:t>
      </w:r>
      <w:r w:rsidR="00EB33E1" w:rsidRPr="006C57F0">
        <w:t>взаимодействия с</w:t>
      </w:r>
      <w:r w:rsidR="00F94DC1">
        <w:t xml:space="preserve"> </w:t>
      </w:r>
      <w:r w:rsidR="004528BD" w:rsidRPr="006C57F0">
        <w:t>Подрядчик</w:t>
      </w:r>
      <w:r w:rsidR="00EB33E1" w:rsidRPr="006C57F0">
        <w:t>ом в области охраны труда, промышленной безопасности и экологии</w:t>
      </w:r>
      <w:r w:rsidRPr="006C57F0">
        <w:t>:</w:t>
      </w:r>
    </w:p>
    <w:p w:rsidR="007B3FD2" w:rsidRPr="006C57F0" w:rsidRDefault="007B3FD2" w:rsidP="00EE1741">
      <w:pPr>
        <w:pStyle w:val="m2"/>
        <w:numPr>
          <w:ilvl w:val="0"/>
          <w:numId w:val="15"/>
        </w:numPr>
        <w:tabs>
          <w:tab w:val="left" w:pos="851"/>
        </w:tabs>
        <w:suppressAutoHyphens/>
        <w:ind w:left="0" w:firstLine="567"/>
      </w:pPr>
      <w:r w:rsidRPr="006C57F0">
        <w:t>требования в области ОТ,</w:t>
      </w:r>
      <w:r w:rsidR="000A2A6D">
        <w:t xml:space="preserve"> П,</w:t>
      </w:r>
      <w:r w:rsidRPr="006C57F0">
        <w:t xml:space="preserve"> ПБ и Э при выполнении работ</w:t>
      </w:r>
      <w:r w:rsidR="004B17AF" w:rsidRPr="006C57F0">
        <w:t>/</w:t>
      </w:r>
      <w:r w:rsidR="00266066" w:rsidRPr="006C57F0">
        <w:t>оказании услуг</w:t>
      </w:r>
      <w:r w:rsidRPr="006C57F0">
        <w:t xml:space="preserve"> являются неотъемлемой частью договора между Заказчиком и </w:t>
      </w:r>
      <w:r w:rsidR="004528BD" w:rsidRPr="006C57F0">
        <w:t>Подрядчиком</w:t>
      </w:r>
      <w:r w:rsidRPr="006C57F0">
        <w:t>;</w:t>
      </w:r>
    </w:p>
    <w:p w:rsidR="007B3FD2" w:rsidRPr="006C57F0" w:rsidRDefault="00A81E25" w:rsidP="00EE1741">
      <w:pPr>
        <w:pStyle w:val="m2"/>
        <w:numPr>
          <w:ilvl w:val="0"/>
          <w:numId w:val="15"/>
        </w:numPr>
        <w:tabs>
          <w:tab w:val="left" w:pos="851"/>
        </w:tabs>
        <w:suppressAutoHyphens/>
        <w:ind w:left="0" w:firstLine="567"/>
      </w:pPr>
      <w:r w:rsidRPr="006C57F0">
        <w:t xml:space="preserve">выполнение </w:t>
      </w:r>
      <w:r w:rsidR="00B0679C" w:rsidRPr="006C57F0">
        <w:t xml:space="preserve">работ/оказание услуг </w:t>
      </w:r>
      <w:r w:rsidR="004528BD" w:rsidRPr="006C57F0">
        <w:t xml:space="preserve">Подрядчиком </w:t>
      </w:r>
      <w:r w:rsidR="007B3FD2" w:rsidRPr="006C57F0">
        <w:t xml:space="preserve">в </w:t>
      </w:r>
      <w:r w:rsidRPr="006C57F0">
        <w:t xml:space="preserve">соответствии с </w:t>
      </w:r>
      <w:r w:rsidR="007B3FD2" w:rsidRPr="006C57F0">
        <w:t>требованиям</w:t>
      </w:r>
      <w:r w:rsidRPr="006C57F0">
        <w:t>и</w:t>
      </w:r>
      <w:r w:rsidR="007B3FD2" w:rsidRPr="006C57F0">
        <w:t xml:space="preserve"> законодательства </w:t>
      </w:r>
      <w:r w:rsidR="00160181" w:rsidRPr="006C57F0">
        <w:t xml:space="preserve">Российской Федерации </w:t>
      </w:r>
      <w:r w:rsidR="00987BAD" w:rsidRPr="006C57F0">
        <w:t>в области ОТ,</w:t>
      </w:r>
      <w:r w:rsidR="000A2A6D">
        <w:t xml:space="preserve"> П,</w:t>
      </w:r>
      <w:r w:rsidR="00987BAD" w:rsidRPr="006C57F0">
        <w:t xml:space="preserve"> ПБ и Э</w:t>
      </w:r>
      <w:r w:rsidR="00F94DC1">
        <w:t xml:space="preserve"> </w:t>
      </w:r>
      <w:r w:rsidR="007B3FD2" w:rsidRPr="006C57F0">
        <w:t xml:space="preserve">и </w:t>
      </w:r>
      <w:r w:rsidR="00987BAD" w:rsidRPr="006C57F0">
        <w:t xml:space="preserve">требованиями </w:t>
      </w:r>
      <w:r w:rsidR="00B76D91" w:rsidRPr="006C57F0">
        <w:t xml:space="preserve">внутренних нормативных документов </w:t>
      </w:r>
      <w:r w:rsidR="007B3FD2" w:rsidRPr="006C57F0">
        <w:t>Общества, закрепленным</w:t>
      </w:r>
      <w:r w:rsidR="00987BAD" w:rsidRPr="006C57F0">
        <w:t>и</w:t>
      </w:r>
      <w:r w:rsidR="007B3FD2" w:rsidRPr="006C57F0">
        <w:t xml:space="preserve"> в </w:t>
      </w:r>
      <w:r w:rsidR="00D3658D">
        <w:t>настоящем стандарте</w:t>
      </w:r>
      <w:r w:rsidR="007B3FD2" w:rsidRPr="006C57F0">
        <w:t>;</w:t>
      </w:r>
    </w:p>
    <w:p w:rsidR="007B3FD2" w:rsidRPr="006C57F0" w:rsidRDefault="007B3FD2" w:rsidP="00EE1741">
      <w:pPr>
        <w:pStyle w:val="m2"/>
        <w:numPr>
          <w:ilvl w:val="0"/>
          <w:numId w:val="15"/>
        </w:numPr>
        <w:tabs>
          <w:tab w:val="left" w:pos="851"/>
        </w:tabs>
        <w:suppressAutoHyphens/>
        <w:ind w:left="0" w:firstLine="567"/>
      </w:pPr>
      <w:r w:rsidRPr="006C57F0">
        <w:t xml:space="preserve">обеспечение контроля за соблюдением персоналом </w:t>
      </w:r>
      <w:r w:rsidR="004528BD" w:rsidRPr="006C57F0">
        <w:t>Подрядчика</w:t>
      </w:r>
      <w:r w:rsidR="00F94DC1">
        <w:t xml:space="preserve"> </w:t>
      </w:r>
      <w:r w:rsidRPr="006C57F0">
        <w:t>требований</w:t>
      </w:r>
      <w:r w:rsidR="00290FA7" w:rsidRPr="006C57F0">
        <w:t xml:space="preserve"> законодательства РФ</w:t>
      </w:r>
      <w:r w:rsidRPr="006C57F0">
        <w:t xml:space="preserve"> и требований </w:t>
      </w:r>
      <w:r w:rsidR="00290FA7" w:rsidRPr="006C57F0">
        <w:t xml:space="preserve">внутренних нормативных документов </w:t>
      </w:r>
      <w:r w:rsidRPr="006C57F0">
        <w:t>Общества</w:t>
      </w:r>
      <w:r w:rsidR="00290FA7" w:rsidRPr="006C57F0">
        <w:t>, закрепленных в договорах,</w:t>
      </w:r>
      <w:r w:rsidRPr="006C57F0">
        <w:t xml:space="preserve"> в области ОТ,</w:t>
      </w:r>
      <w:r w:rsidR="000A2A6D">
        <w:t xml:space="preserve"> П,</w:t>
      </w:r>
      <w:r w:rsidRPr="006C57F0">
        <w:t xml:space="preserve"> ПБ и Э на каждом из этапов выполнения работ</w:t>
      </w:r>
      <w:r w:rsidR="00160181" w:rsidRPr="006C57F0">
        <w:t>/оказания услуг</w:t>
      </w:r>
      <w:r w:rsidR="004B26EB">
        <w:t>.</w:t>
      </w:r>
    </w:p>
    <w:p w:rsidR="009D6B53" w:rsidRPr="006C57F0" w:rsidRDefault="009D6B53" w:rsidP="00EF22D5">
      <w:pPr>
        <w:pStyle w:val="m2"/>
        <w:suppressAutoHyphens/>
        <w:ind w:firstLine="709"/>
      </w:pPr>
      <w:r w:rsidRPr="006C57F0">
        <w:rPr>
          <w:b/>
        </w:rPr>
        <w:t>2.1.</w:t>
      </w:r>
      <w:r w:rsidR="007B3FD2" w:rsidRPr="006C57F0">
        <w:rPr>
          <w:b/>
        </w:rPr>
        <w:t>3</w:t>
      </w:r>
      <w:r w:rsidRPr="006C57F0">
        <w:rPr>
          <w:b/>
        </w:rPr>
        <w:t>.</w:t>
      </w:r>
      <w:r w:rsidR="00952AB5">
        <w:rPr>
          <w:b/>
        </w:rPr>
        <w:t> </w:t>
      </w:r>
      <w:r w:rsidR="00B43CA5" w:rsidRPr="006C57F0">
        <w:t xml:space="preserve">Куратор </w:t>
      </w:r>
      <w:r w:rsidRPr="006C57F0">
        <w:t>договор</w:t>
      </w:r>
      <w:r w:rsidR="00B43CA5" w:rsidRPr="006C57F0">
        <w:t>а</w:t>
      </w:r>
      <w:r w:rsidR="00550649" w:rsidRPr="006C57F0">
        <w:t xml:space="preserve"> при взаимодействии с </w:t>
      </w:r>
      <w:r w:rsidR="004528BD" w:rsidRPr="006C57F0">
        <w:t>Подрядчиком</w:t>
      </w:r>
      <w:r w:rsidR="000A2A6D">
        <w:t xml:space="preserve"> в области ОТ, П, </w:t>
      </w:r>
      <w:r w:rsidRPr="006C57F0">
        <w:t>ПБ и Э</w:t>
      </w:r>
      <w:r w:rsidR="00F94DC1">
        <w:t xml:space="preserve"> </w:t>
      </w:r>
      <w:r w:rsidR="00A3394C" w:rsidRPr="006C57F0">
        <w:t xml:space="preserve">осуществляет: </w:t>
      </w:r>
    </w:p>
    <w:p w:rsidR="00A344D6" w:rsidRPr="006C57F0" w:rsidRDefault="00A344D6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проверку комплектности пакета документов к допуску и </w:t>
      </w:r>
      <w:r w:rsidR="00266066" w:rsidRPr="006C57F0">
        <w:t xml:space="preserve">оформление </w:t>
      </w:r>
      <w:r w:rsidRPr="006C57F0">
        <w:t>допуска (разрешения) на производство работ;</w:t>
      </w:r>
    </w:p>
    <w:p w:rsidR="009D6B53" w:rsidRDefault="009D6B53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координацию взаимодействия в области ОТ,</w:t>
      </w:r>
      <w:r w:rsidR="000A2A6D">
        <w:t xml:space="preserve"> П,</w:t>
      </w:r>
      <w:r w:rsidRPr="006C57F0">
        <w:t xml:space="preserve"> ПБ и Э между </w:t>
      </w:r>
      <w:r w:rsidR="004528BD" w:rsidRPr="006C57F0">
        <w:t xml:space="preserve">Заказчиком </w:t>
      </w:r>
      <w:r w:rsidRPr="006C57F0">
        <w:t xml:space="preserve">и </w:t>
      </w:r>
      <w:r w:rsidR="004528BD" w:rsidRPr="006C57F0">
        <w:t>Подрядчиком</w:t>
      </w:r>
      <w:r w:rsidRPr="006C57F0">
        <w:t>.</w:t>
      </w:r>
    </w:p>
    <w:p w:rsidR="00952AB5" w:rsidRPr="006C57F0" w:rsidRDefault="00952AB5" w:rsidP="00EE1741">
      <w:pPr>
        <w:pStyle w:val="m2"/>
        <w:numPr>
          <w:ilvl w:val="0"/>
          <w:numId w:val="15"/>
        </w:numPr>
        <w:suppressAutoHyphens/>
        <w:ind w:left="0" w:firstLine="709"/>
      </w:pPr>
      <w:r>
        <w:t xml:space="preserve">ежедневный контроль за выполнением Подрядчиком требований, предусмотренных настоящим Стандартом. </w:t>
      </w:r>
    </w:p>
    <w:p w:rsidR="000463CD" w:rsidRPr="006C57F0" w:rsidRDefault="00066352" w:rsidP="00EE1741">
      <w:pPr>
        <w:pStyle w:val="m10"/>
        <w:numPr>
          <w:ilvl w:val="0"/>
          <w:numId w:val="6"/>
        </w:numPr>
        <w:tabs>
          <w:tab w:val="clear" w:pos="360"/>
          <w:tab w:val="left" w:pos="567"/>
        </w:tabs>
        <w:suppressAutoHyphens/>
        <w:outlineLvl w:val="1"/>
        <w:rPr>
          <w:caps w:val="0"/>
        </w:rPr>
      </w:pPr>
      <w:bookmarkStart w:id="46" w:name="_Toc401572481"/>
      <w:bookmarkStart w:id="47" w:name="_Toc401572709"/>
      <w:bookmarkStart w:id="48" w:name="_Toc144982734"/>
      <w:r w:rsidRPr="006C57F0">
        <w:rPr>
          <w:caps w:val="0"/>
        </w:rPr>
        <w:t xml:space="preserve">Включение требований по </w:t>
      </w:r>
      <w:r w:rsidR="0002094D" w:rsidRPr="006C57F0">
        <w:rPr>
          <w:caps w:val="0"/>
        </w:rPr>
        <w:t>ОТ, ПБ</w:t>
      </w:r>
      <w:r w:rsidRPr="006C57F0">
        <w:rPr>
          <w:caps w:val="0"/>
        </w:rPr>
        <w:t xml:space="preserve"> и Э в договоры с </w:t>
      </w:r>
      <w:r w:rsidR="00A061E7" w:rsidRPr="006C57F0">
        <w:t>п</w:t>
      </w:r>
      <w:r w:rsidR="00A061E7" w:rsidRPr="006C57F0">
        <w:rPr>
          <w:caps w:val="0"/>
        </w:rPr>
        <w:t>одрядчиками</w:t>
      </w:r>
      <w:bookmarkEnd w:id="46"/>
      <w:bookmarkEnd w:id="47"/>
      <w:bookmarkEnd w:id="48"/>
    </w:p>
    <w:p w:rsidR="00C501BB" w:rsidRDefault="00C501BB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5A569E">
        <w:rPr>
          <w:bCs/>
        </w:rPr>
        <w:t>2.</w:t>
      </w:r>
      <w:r w:rsidR="008E24D6" w:rsidRPr="005A569E">
        <w:rPr>
          <w:bCs/>
        </w:rPr>
        <w:t>2</w:t>
      </w:r>
      <w:r w:rsidRPr="005A569E">
        <w:rPr>
          <w:bCs/>
        </w:rPr>
        <w:t>.</w:t>
      </w:r>
      <w:r w:rsidR="00450B1B" w:rsidRPr="005A569E">
        <w:rPr>
          <w:bCs/>
        </w:rPr>
        <w:t>1</w:t>
      </w:r>
      <w:r w:rsidRPr="005A569E">
        <w:rPr>
          <w:bCs/>
        </w:rPr>
        <w:t>.</w:t>
      </w:r>
      <w:r w:rsidRPr="005A569E">
        <w:rPr>
          <w:bCs/>
        </w:rPr>
        <w:tab/>
      </w:r>
      <w:r w:rsidR="007E4D33" w:rsidRPr="006C57F0">
        <w:t>При заключении договора</w:t>
      </w:r>
      <w:r w:rsidR="00952AB5">
        <w:t xml:space="preserve"> между Акционерным обществом Комбинат хлебопродуктов «Злак», Обществом с ограниченной ответственностью «Экструзия» (далее Заказчик) и подрядными организациями (далее Подрядчик)</w:t>
      </w:r>
      <w:r w:rsidR="00F94DC1">
        <w:t xml:space="preserve"> </w:t>
      </w:r>
      <w:r w:rsidR="00952AB5">
        <w:t>Подрядчик в обязательном порядке самостоятельно знакомиться с полным текстом настоящего Стандарта и подписывая Договор, в котором имеется соответствующая оговорка в полном объеме принимает все условия, предусмотренные настоящим Стандартом</w:t>
      </w:r>
      <w:r w:rsidR="009B3AF8">
        <w:t>, а также приложениями к нему</w:t>
      </w:r>
      <w:r w:rsidR="00952AB5">
        <w:t xml:space="preserve"> и обязуется неукоснительно их соблюдать. </w:t>
      </w:r>
    </w:p>
    <w:p w:rsidR="005A569E" w:rsidRDefault="005A569E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>
        <w:t>2.2.2. При подписании Договора, имеющего соответствующую оговорку, Заказчик и Подрядчик пришли к соглашению о том, что у Сторон Договора возникают дополнительные права и обязанности. Объем прав и обязанностей Сторон предусмотрен Приложением 1 к настоящему Стандарту. В случае, если данные права и обязанности (или их часть) уже предусмотрены стандартной формой договора Подрядчика, данные права и обязанности считаются изложенными в редакции, указанной в настоящем Стандарте, если соглашением Сторон не указано иное.</w:t>
      </w:r>
    </w:p>
    <w:p w:rsidR="005A569E" w:rsidRDefault="005A569E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>
        <w:t>Подрядчик (Исполнитель)</w:t>
      </w:r>
      <w:r w:rsidR="00DF4510">
        <w:t xml:space="preserve"> принимает на себя все права, обязанности и ответственность, предусмотренные настоящим Стандартом, а также приложениями к настоящему Стандарту.</w:t>
      </w:r>
    </w:p>
    <w:p w:rsidR="00952AB5" w:rsidRDefault="00952AB5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</w:p>
    <w:p w:rsidR="00952AB5" w:rsidRDefault="00952AB5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>
        <w:t>В случае, если по каким-либо условиям у Подрядчика имеются возражения, Подрядчик составляет протокол разногласий к Договору со ссылками на конкретные пункты настоящего Стандарта.</w:t>
      </w:r>
    </w:p>
    <w:p w:rsidR="00952AB5" w:rsidRPr="006C57F0" w:rsidRDefault="00952AB5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</w:p>
    <w:p w:rsidR="001B7BB1" w:rsidRPr="006F0110" w:rsidRDefault="001B7BB1" w:rsidP="00EE1741">
      <w:pPr>
        <w:pStyle w:val="m10"/>
        <w:numPr>
          <w:ilvl w:val="0"/>
          <w:numId w:val="6"/>
        </w:numPr>
        <w:tabs>
          <w:tab w:val="clear" w:pos="360"/>
          <w:tab w:val="left" w:pos="567"/>
        </w:tabs>
        <w:suppressAutoHyphens/>
        <w:outlineLvl w:val="1"/>
        <w:rPr>
          <w:caps w:val="0"/>
        </w:rPr>
      </w:pPr>
      <w:bookmarkStart w:id="49" w:name="_Toc401572483"/>
      <w:bookmarkStart w:id="50" w:name="_Toc401572711"/>
      <w:bookmarkStart w:id="51" w:name="_Toc144982735"/>
      <w:r w:rsidRPr="006F0110">
        <w:rPr>
          <w:caps w:val="0"/>
        </w:rPr>
        <w:lastRenderedPageBreak/>
        <w:t xml:space="preserve">Получение </w:t>
      </w:r>
      <w:r w:rsidR="00256F40">
        <w:rPr>
          <w:caps w:val="0"/>
        </w:rPr>
        <w:t>наряда</w:t>
      </w:r>
      <w:r w:rsidRPr="006F0110">
        <w:rPr>
          <w:caps w:val="0"/>
        </w:rPr>
        <w:t>-допуска</w:t>
      </w:r>
      <w:r w:rsidR="00333D89">
        <w:rPr>
          <w:caps w:val="0"/>
        </w:rPr>
        <w:t>, акта-допуска</w:t>
      </w:r>
      <w:r w:rsidRPr="006F0110">
        <w:rPr>
          <w:caps w:val="0"/>
        </w:rPr>
        <w:t xml:space="preserve"> для </w:t>
      </w:r>
      <w:r w:rsidR="005541CC" w:rsidRPr="006F0110">
        <w:rPr>
          <w:caps w:val="0"/>
        </w:rPr>
        <w:t xml:space="preserve">выполнения </w:t>
      </w:r>
      <w:r w:rsidRPr="006F0110">
        <w:rPr>
          <w:caps w:val="0"/>
        </w:rPr>
        <w:t>работ</w:t>
      </w:r>
      <w:r w:rsidR="005541CC" w:rsidRPr="006F0110">
        <w:rPr>
          <w:caps w:val="0"/>
        </w:rPr>
        <w:t xml:space="preserve">/оказания услуг </w:t>
      </w:r>
      <w:r w:rsidR="006251F5" w:rsidRPr="006F0110">
        <w:t>П</w:t>
      </w:r>
      <w:r w:rsidR="006251F5" w:rsidRPr="006F0110">
        <w:rPr>
          <w:caps w:val="0"/>
        </w:rPr>
        <w:t>одрядчиком</w:t>
      </w:r>
      <w:bookmarkEnd w:id="49"/>
      <w:bookmarkEnd w:id="50"/>
      <w:bookmarkEnd w:id="51"/>
    </w:p>
    <w:p w:rsidR="001B7BB1" w:rsidRDefault="00C42926" w:rsidP="009C7095">
      <w:pPr>
        <w:pStyle w:val="aff3"/>
        <w:numPr>
          <w:ilvl w:val="2"/>
          <w:numId w:val="30"/>
        </w:numPr>
        <w:suppressAutoHyphens/>
        <w:autoSpaceDE w:val="0"/>
        <w:autoSpaceDN w:val="0"/>
        <w:adjustRightInd w:val="0"/>
        <w:ind w:left="0" w:firstLine="709"/>
        <w:jc w:val="both"/>
        <w:outlineLvl w:val="4"/>
      </w:pPr>
      <w:r>
        <w:t>Наряд</w:t>
      </w:r>
      <w:r w:rsidR="008B4634" w:rsidRPr="006F0110">
        <w:t>-допуск</w:t>
      </w:r>
      <w:r w:rsidR="00CA2B57" w:rsidRPr="006F0110">
        <w:t>и</w:t>
      </w:r>
      <w:r w:rsidR="00DB1785" w:rsidRPr="006F0110">
        <w:t xml:space="preserve"> к работам</w:t>
      </w:r>
      <w:r w:rsidR="005541CC" w:rsidRPr="006F0110">
        <w:t>/услугам</w:t>
      </w:r>
      <w:r w:rsidR="00DB1785" w:rsidRPr="006F0110">
        <w:t xml:space="preserve"> на </w:t>
      </w:r>
      <w:r w:rsidR="00176D7E" w:rsidRPr="006F0110">
        <w:t>О</w:t>
      </w:r>
      <w:r w:rsidR="00DB1785" w:rsidRPr="006F0110">
        <w:t xml:space="preserve">бъектах Общества </w:t>
      </w:r>
      <w:r w:rsidR="00756EFF" w:rsidRPr="006F0110">
        <w:t>должны быть оформлены на</w:t>
      </w:r>
      <w:r w:rsidR="00DB1785" w:rsidRPr="006F0110">
        <w:t xml:space="preserve"> все</w:t>
      </w:r>
      <w:r w:rsidR="000F0300" w:rsidRPr="006F0110">
        <w:t>х</w:t>
      </w:r>
      <w:r w:rsidR="00F94DC1" w:rsidRPr="006F0110">
        <w:t xml:space="preserve"> </w:t>
      </w:r>
      <w:r w:rsidR="000F0300" w:rsidRPr="006F0110">
        <w:t>Подрядчиков</w:t>
      </w:r>
      <w:r w:rsidR="00DB1785" w:rsidRPr="006F0110">
        <w:t xml:space="preserve">, предмет договора с которыми соответствует условиям </w:t>
      </w:r>
      <w:r w:rsidR="00062175" w:rsidRPr="006F0110">
        <w:t>п</w:t>
      </w:r>
      <w:r w:rsidR="00A02FD0" w:rsidRPr="006F0110">
        <w:t>ункта</w:t>
      </w:r>
      <w:r w:rsidR="00062175" w:rsidRPr="006F0110">
        <w:t xml:space="preserve"> 1.</w:t>
      </w:r>
      <w:r w:rsidR="00CA2B57" w:rsidRPr="006F0110">
        <w:t>3</w:t>
      </w:r>
      <w:r w:rsidR="00062175" w:rsidRPr="006F0110">
        <w:t xml:space="preserve">.1 настоящего </w:t>
      </w:r>
      <w:r w:rsidR="00AB09F9" w:rsidRPr="006F0110">
        <w:t>С</w:t>
      </w:r>
      <w:r w:rsidR="00062175" w:rsidRPr="006F0110">
        <w:t>тандарта</w:t>
      </w:r>
      <w:r w:rsidR="00DB1785" w:rsidRPr="006F0110">
        <w:t>.</w:t>
      </w:r>
    </w:p>
    <w:p w:rsidR="007678EB" w:rsidRDefault="008314AF" w:rsidP="009C7095">
      <w:pPr>
        <w:pStyle w:val="aff3"/>
        <w:numPr>
          <w:ilvl w:val="2"/>
          <w:numId w:val="30"/>
        </w:numPr>
        <w:suppressAutoHyphens/>
        <w:autoSpaceDE w:val="0"/>
        <w:autoSpaceDN w:val="0"/>
        <w:adjustRightInd w:val="0"/>
        <w:ind w:left="0" w:firstLine="709"/>
        <w:jc w:val="both"/>
        <w:outlineLvl w:val="4"/>
      </w:pPr>
      <w:r>
        <w:t xml:space="preserve">Наряд-допуск выдаётся руководителю </w:t>
      </w:r>
      <w:r w:rsidR="00333D89">
        <w:t xml:space="preserve">работ подрядной организации сотрудником </w:t>
      </w:r>
      <w:r w:rsidR="009B3AF8">
        <w:t>Заказчика</w:t>
      </w:r>
      <w:r w:rsidR="00333D89">
        <w:t>, назначенным приказом по предприятию.</w:t>
      </w:r>
    </w:p>
    <w:p w:rsidR="007678EB" w:rsidRPr="007678EB" w:rsidRDefault="007678EB" w:rsidP="009C7095">
      <w:pPr>
        <w:pStyle w:val="aff3"/>
        <w:numPr>
          <w:ilvl w:val="2"/>
          <w:numId w:val="30"/>
        </w:numPr>
        <w:suppressAutoHyphens/>
        <w:autoSpaceDE w:val="0"/>
        <w:autoSpaceDN w:val="0"/>
        <w:adjustRightInd w:val="0"/>
        <w:ind w:left="0" w:firstLine="709"/>
        <w:jc w:val="both"/>
        <w:outlineLvl w:val="4"/>
      </w:pPr>
      <w:r>
        <w:t>При возможности выделения территории подрядной организации</w:t>
      </w:r>
      <w:r w:rsidRPr="007678EB">
        <w:t xml:space="preserve">, руководитель подразделения Заказчика, на объекте которого будут проводиться работы, подписывает акт-допуск. Подписанный акт-допуск является  разрешением на выполнение работ/оказание услуг Подрядчиком. </w:t>
      </w:r>
    </w:p>
    <w:p w:rsidR="007678EB" w:rsidRDefault="00352041" w:rsidP="009C7095">
      <w:pPr>
        <w:pStyle w:val="aff3"/>
        <w:numPr>
          <w:ilvl w:val="2"/>
          <w:numId w:val="30"/>
        </w:numPr>
        <w:suppressAutoHyphens/>
        <w:autoSpaceDE w:val="0"/>
        <w:autoSpaceDN w:val="0"/>
        <w:adjustRightInd w:val="0"/>
        <w:ind w:left="0" w:firstLine="709"/>
        <w:jc w:val="both"/>
        <w:outlineLvl w:val="4"/>
      </w:pPr>
      <w:r>
        <w:t>Акт-допуск подписывается в 2-х экземплярах. Один</w:t>
      </w:r>
      <w:r w:rsidR="00E53CAB">
        <w:t xml:space="preserve"> подписанный</w:t>
      </w:r>
      <w:r>
        <w:t xml:space="preserve"> экземпляр передаётся представителю подрядной организации, второй экземпляр передаётся в отдел </w:t>
      </w:r>
      <w:proofErr w:type="spellStart"/>
      <w:r>
        <w:t>ОТиПБ</w:t>
      </w:r>
      <w:proofErr w:type="spellEnd"/>
      <w:r>
        <w:t>.</w:t>
      </w:r>
    </w:p>
    <w:p w:rsidR="00333D89" w:rsidRPr="006F0110" w:rsidRDefault="00333D89" w:rsidP="009C7095">
      <w:pPr>
        <w:pStyle w:val="aff3"/>
        <w:numPr>
          <w:ilvl w:val="2"/>
          <w:numId w:val="30"/>
        </w:numPr>
        <w:suppressAutoHyphens/>
        <w:autoSpaceDE w:val="0"/>
        <w:autoSpaceDN w:val="0"/>
        <w:adjustRightInd w:val="0"/>
        <w:ind w:left="0" w:firstLine="709"/>
        <w:jc w:val="both"/>
        <w:outlineLvl w:val="4"/>
      </w:pPr>
      <w:r>
        <w:t>При наличии акта допуска на выделенную территорию, подрядная организация работает по своей нарядно-допускной системе.</w:t>
      </w:r>
    </w:p>
    <w:p w:rsidR="008B4634" w:rsidRPr="006C57F0" w:rsidRDefault="008B4634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  <w:rPr>
          <w:color w:val="0070C0"/>
        </w:rPr>
      </w:pPr>
    </w:p>
    <w:p w:rsidR="001B7BB1" w:rsidRPr="006C57F0" w:rsidRDefault="00CA60B1" w:rsidP="00EE1741">
      <w:pPr>
        <w:pStyle w:val="m10"/>
        <w:numPr>
          <w:ilvl w:val="0"/>
          <w:numId w:val="6"/>
        </w:numPr>
        <w:tabs>
          <w:tab w:val="clear" w:pos="360"/>
          <w:tab w:val="left" w:pos="567"/>
        </w:tabs>
        <w:suppressAutoHyphens/>
        <w:outlineLvl w:val="1"/>
        <w:rPr>
          <w:caps w:val="0"/>
        </w:rPr>
      </w:pPr>
      <w:bookmarkStart w:id="52" w:name="_Toc401572484"/>
      <w:bookmarkStart w:id="53" w:name="_Toc401572712"/>
      <w:bookmarkStart w:id="54" w:name="_Toc144982736"/>
      <w:r w:rsidRPr="006C57F0">
        <w:rPr>
          <w:caps w:val="0"/>
        </w:rPr>
        <w:t>Организация проведения вводного инструктажа</w:t>
      </w:r>
      <w:bookmarkEnd w:id="52"/>
      <w:bookmarkEnd w:id="53"/>
      <w:bookmarkEnd w:id="54"/>
    </w:p>
    <w:p w:rsidR="00F81180" w:rsidRPr="006C57F0" w:rsidRDefault="00E72912" w:rsidP="003F51A4">
      <w:pPr>
        <w:suppressAutoHyphens/>
        <w:autoSpaceDE w:val="0"/>
        <w:autoSpaceDN w:val="0"/>
        <w:adjustRightInd w:val="0"/>
        <w:ind w:firstLine="709"/>
        <w:jc w:val="both"/>
        <w:outlineLvl w:val="4"/>
        <w:rPr>
          <w:szCs w:val="20"/>
        </w:rPr>
      </w:pPr>
      <w:r w:rsidRPr="006C57F0">
        <w:rPr>
          <w:b/>
          <w:szCs w:val="20"/>
        </w:rPr>
        <w:t>2.</w:t>
      </w:r>
      <w:r w:rsidR="00900E63">
        <w:rPr>
          <w:b/>
          <w:szCs w:val="20"/>
        </w:rPr>
        <w:t>4</w:t>
      </w:r>
      <w:r w:rsidRPr="006C57F0">
        <w:rPr>
          <w:b/>
          <w:szCs w:val="20"/>
        </w:rPr>
        <w:t>.</w:t>
      </w:r>
      <w:r w:rsidR="00C26916">
        <w:rPr>
          <w:b/>
          <w:szCs w:val="20"/>
        </w:rPr>
        <w:t>1</w:t>
      </w:r>
      <w:r w:rsidRPr="006C57F0">
        <w:rPr>
          <w:b/>
          <w:szCs w:val="20"/>
        </w:rPr>
        <w:t>.</w:t>
      </w:r>
      <w:r w:rsidRPr="006C57F0">
        <w:rPr>
          <w:szCs w:val="20"/>
        </w:rPr>
        <w:t xml:space="preserve"> </w:t>
      </w:r>
      <w:r w:rsidRPr="00B63006">
        <w:rPr>
          <w:szCs w:val="20"/>
          <w:u w:val="single"/>
        </w:rPr>
        <w:t>Д</w:t>
      </w:r>
      <w:r w:rsidR="00CA60B1" w:rsidRPr="00B63006">
        <w:rPr>
          <w:szCs w:val="20"/>
          <w:u w:val="single"/>
        </w:rPr>
        <w:t>о того</w:t>
      </w:r>
      <w:r w:rsidR="0021238C" w:rsidRPr="006C57F0">
        <w:rPr>
          <w:szCs w:val="20"/>
        </w:rPr>
        <w:t>,</w:t>
      </w:r>
      <w:r w:rsidR="00CA60B1" w:rsidRPr="006C57F0">
        <w:rPr>
          <w:szCs w:val="20"/>
        </w:rPr>
        <w:t xml:space="preserve"> как персонал </w:t>
      </w:r>
      <w:r w:rsidR="000C0B2A" w:rsidRPr="006C57F0">
        <w:t>Подрядчика</w:t>
      </w:r>
      <w:r w:rsidR="00E5672B">
        <w:t xml:space="preserve"> </w:t>
      </w:r>
      <w:r w:rsidR="00CA60B1" w:rsidRPr="006C57F0">
        <w:rPr>
          <w:szCs w:val="20"/>
        </w:rPr>
        <w:t>приступит к работам</w:t>
      </w:r>
      <w:r w:rsidR="00781E74" w:rsidRPr="006C57F0">
        <w:rPr>
          <w:szCs w:val="20"/>
        </w:rPr>
        <w:t>/услугам</w:t>
      </w:r>
      <w:r w:rsidR="00CA60B1" w:rsidRPr="006C57F0">
        <w:rPr>
          <w:szCs w:val="20"/>
        </w:rPr>
        <w:t xml:space="preserve"> на объектах Общества</w:t>
      </w:r>
      <w:r w:rsidR="00E5672B">
        <w:rPr>
          <w:szCs w:val="20"/>
        </w:rPr>
        <w:t xml:space="preserve"> </w:t>
      </w:r>
      <w:r w:rsidR="00CA60B1" w:rsidRPr="006C57F0">
        <w:rPr>
          <w:szCs w:val="20"/>
        </w:rPr>
        <w:t>обязательно проведение вводного инструктажа</w:t>
      </w:r>
      <w:r w:rsidR="00E5672B">
        <w:rPr>
          <w:szCs w:val="20"/>
        </w:rPr>
        <w:t xml:space="preserve"> </w:t>
      </w:r>
      <w:r w:rsidR="00F81180" w:rsidRPr="006C57F0">
        <w:rPr>
          <w:szCs w:val="20"/>
        </w:rPr>
        <w:t xml:space="preserve">специалистом </w:t>
      </w:r>
      <w:r w:rsidR="00EE6BFB">
        <w:t xml:space="preserve">службы ОТ и ПБ </w:t>
      </w:r>
      <w:r w:rsidR="00F81180" w:rsidRPr="006C57F0">
        <w:rPr>
          <w:szCs w:val="20"/>
        </w:rPr>
        <w:t>Общества</w:t>
      </w:r>
      <w:r w:rsidR="00AB7C65" w:rsidRPr="006C57F0">
        <w:rPr>
          <w:color w:val="FF0000"/>
          <w:szCs w:val="20"/>
        </w:rPr>
        <w:t>.</w:t>
      </w:r>
      <w:r w:rsidR="00AB7C65" w:rsidRPr="006C57F0">
        <w:rPr>
          <w:szCs w:val="20"/>
        </w:rPr>
        <w:t xml:space="preserve"> Проведение вводного инструктажа фиксируется</w:t>
      </w:r>
      <w:r w:rsidR="00F81180" w:rsidRPr="006C57F0">
        <w:rPr>
          <w:szCs w:val="20"/>
        </w:rPr>
        <w:t xml:space="preserve"> в Журнале регистрации </w:t>
      </w:r>
      <w:r w:rsidR="003F51A4" w:rsidRPr="006C57F0">
        <w:rPr>
          <w:szCs w:val="20"/>
        </w:rPr>
        <w:t xml:space="preserve">вводного </w:t>
      </w:r>
      <w:r w:rsidR="00F81180" w:rsidRPr="006C57F0">
        <w:rPr>
          <w:szCs w:val="20"/>
        </w:rPr>
        <w:t>инструктажа</w:t>
      </w:r>
      <w:r w:rsidR="003F51A4" w:rsidRPr="006C57F0">
        <w:rPr>
          <w:szCs w:val="20"/>
        </w:rPr>
        <w:t xml:space="preserve"> по охране труда.</w:t>
      </w:r>
      <w:r w:rsidR="009B3AF8">
        <w:rPr>
          <w:szCs w:val="20"/>
        </w:rPr>
        <w:t xml:space="preserve"> В случае, если Подрядчик привлекает к выполнению работ нового сотрудника, Подрядчик обязан в письменном виде оповестить об этом Заказчика для организации вводного инструктажа в отношении каждого вновь привлеченного сотрудника. Подрядчик обязуется не допускать к выполнению работ (оказанию услуг) лицо, не прошедшее вводный инструктаж. </w:t>
      </w:r>
    </w:p>
    <w:p w:rsidR="00E72912" w:rsidRPr="006C57F0" w:rsidRDefault="00E72912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  <w:rPr>
          <w:color w:val="0070C0"/>
        </w:rPr>
      </w:pPr>
    </w:p>
    <w:p w:rsidR="001B7BB1" w:rsidRPr="006C57F0" w:rsidRDefault="001B7BB1" w:rsidP="00EE1741">
      <w:pPr>
        <w:pStyle w:val="m10"/>
        <w:numPr>
          <w:ilvl w:val="0"/>
          <w:numId w:val="6"/>
        </w:numPr>
        <w:tabs>
          <w:tab w:val="clear" w:pos="360"/>
          <w:tab w:val="left" w:pos="567"/>
        </w:tabs>
        <w:suppressAutoHyphens/>
        <w:outlineLvl w:val="1"/>
        <w:rPr>
          <w:caps w:val="0"/>
        </w:rPr>
      </w:pPr>
      <w:bookmarkStart w:id="55" w:name="_Toc401572485"/>
      <w:bookmarkStart w:id="56" w:name="_Toc401572713"/>
      <w:bookmarkStart w:id="57" w:name="_Toc144982737"/>
      <w:r w:rsidRPr="006C57F0">
        <w:rPr>
          <w:caps w:val="0"/>
        </w:rPr>
        <w:t xml:space="preserve">Контроль соблюдения требований ОТ, ПБ и Э </w:t>
      </w:r>
      <w:r w:rsidR="00A8514C" w:rsidRPr="006C57F0">
        <w:t>П</w:t>
      </w:r>
      <w:r w:rsidR="00A8514C" w:rsidRPr="006C57F0">
        <w:rPr>
          <w:caps w:val="0"/>
        </w:rPr>
        <w:t xml:space="preserve">одрядчиком </w:t>
      </w:r>
      <w:r w:rsidRPr="006C57F0">
        <w:rPr>
          <w:caps w:val="0"/>
        </w:rPr>
        <w:t>при выполнении работ</w:t>
      </w:r>
      <w:r w:rsidR="005F04F5" w:rsidRPr="006C57F0">
        <w:rPr>
          <w:caps w:val="0"/>
        </w:rPr>
        <w:t xml:space="preserve">/ </w:t>
      </w:r>
      <w:r w:rsidR="00CC1DA1" w:rsidRPr="006C57F0">
        <w:rPr>
          <w:caps w:val="0"/>
        </w:rPr>
        <w:t>оказании услуг</w:t>
      </w:r>
      <w:r w:rsidRPr="006C57F0">
        <w:rPr>
          <w:caps w:val="0"/>
        </w:rPr>
        <w:t xml:space="preserve"> на объекте Заказчика</w:t>
      </w:r>
      <w:bookmarkEnd w:id="55"/>
      <w:bookmarkEnd w:id="56"/>
      <w:bookmarkEnd w:id="57"/>
    </w:p>
    <w:p w:rsidR="00D676E4" w:rsidRPr="006C57F0" w:rsidRDefault="001F3AF2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rPr>
          <w:b/>
        </w:rPr>
        <w:t>2.</w:t>
      </w:r>
      <w:r w:rsidR="00962AB9">
        <w:rPr>
          <w:b/>
        </w:rPr>
        <w:t>5</w:t>
      </w:r>
      <w:r w:rsidRPr="006C57F0">
        <w:rPr>
          <w:b/>
        </w:rPr>
        <w:t>.1.</w:t>
      </w:r>
      <w:r w:rsidRPr="006C57F0">
        <w:t xml:space="preserve"> В соответствии с договором </w:t>
      </w:r>
      <w:r w:rsidR="00CC1DA1" w:rsidRPr="006C57F0">
        <w:t>подряда</w:t>
      </w:r>
      <w:r w:rsidR="00591351" w:rsidRPr="006C57F0">
        <w:t>/</w:t>
      </w:r>
      <w:r w:rsidRPr="006C57F0">
        <w:t xml:space="preserve">оказания услуг Заказчик осуществляет оперативные проверки </w:t>
      </w:r>
      <w:r w:rsidR="000B2E01" w:rsidRPr="006C57F0">
        <w:t>соблюдения</w:t>
      </w:r>
      <w:r w:rsidR="00E5672B">
        <w:t xml:space="preserve"> </w:t>
      </w:r>
      <w:r w:rsidR="000C0B2A" w:rsidRPr="006C57F0">
        <w:t>Подрядчиками</w:t>
      </w:r>
      <w:r w:rsidR="00E5672B">
        <w:t xml:space="preserve"> </w:t>
      </w:r>
      <w:r w:rsidRPr="006C57F0">
        <w:rPr>
          <w:bCs/>
        </w:rPr>
        <w:t>требовани</w:t>
      </w:r>
      <w:r w:rsidR="00412A68" w:rsidRPr="006C57F0">
        <w:rPr>
          <w:bCs/>
        </w:rPr>
        <w:t>й</w:t>
      </w:r>
      <w:r w:rsidR="00E5672B">
        <w:rPr>
          <w:bCs/>
        </w:rPr>
        <w:t xml:space="preserve"> </w:t>
      </w:r>
      <w:r w:rsidR="0002094D" w:rsidRPr="006C57F0">
        <w:rPr>
          <w:bCs/>
        </w:rPr>
        <w:t>ОТ,</w:t>
      </w:r>
      <w:r w:rsidR="000A2A6D">
        <w:rPr>
          <w:bCs/>
        </w:rPr>
        <w:t xml:space="preserve"> П,</w:t>
      </w:r>
      <w:r w:rsidR="0002094D" w:rsidRPr="006C57F0">
        <w:rPr>
          <w:bCs/>
        </w:rPr>
        <w:t xml:space="preserve"> ПБ</w:t>
      </w:r>
      <w:r w:rsidR="009948E4" w:rsidRPr="006C57F0">
        <w:rPr>
          <w:bCs/>
        </w:rPr>
        <w:t> </w:t>
      </w:r>
      <w:r w:rsidRPr="006C57F0">
        <w:rPr>
          <w:bCs/>
        </w:rPr>
        <w:t>и</w:t>
      </w:r>
      <w:r w:rsidR="009948E4" w:rsidRPr="006C57F0">
        <w:rPr>
          <w:bCs/>
        </w:rPr>
        <w:t> </w:t>
      </w:r>
      <w:r w:rsidRPr="006C57F0">
        <w:rPr>
          <w:bCs/>
        </w:rPr>
        <w:t>Э</w:t>
      </w:r>
      <w:r w:rsidRPr="006C57F0">
        <w:t>.</w:t>
      </w:r>
      <w:r w:rsidR="00591351" w:rsidRPr="006C57F0">
        <w:t>В отношении в</w:t>
      </w:r>
      <w:r w:rsidR="005632B1" w:rsidRPr="006C57F0">
        <w:t>се</w:t>
      </w:r>
      <w:r w:rsidR="00591351" w:rsidRPr="006C57F0">
        <w:t>х</w:t>
      </w:r>
      <w:r w:rsidR="00E5672B">
        <w:t xml:space="preserve"> </w:t>
      </w:r>
      <w:r w:rsidR="000C0B2A" w:rsidRPr="006C57F0">
        <w:t>Подрядчиков</w:t>
      </w:r>
      <w:r w:rsidR="00A340A7" w:rsidRPr="006C57F0">
        <w:t>, предмет договора с которыми соответствует условиям п</w:t>
      </w:r>
      <w:r w:rsidR="00CC1DA1" w:rsidRPr="006C57F0">
        <w:t>ункта</w:t>
      </w:r>
      <w:r w:rsidR="00A340A7" w:rsidRPr="006C57F0">
        <w:t xml:space="preserve"> 1.</w:t>
      </w:r>
      <w:r w:rsidR="009948E4" w:rsidRPr="006C57F0">
        <w:t>3</w:t>
      </w:r>
      <w:r w:rsidR="00A340A7" w:rsidRPr="006C57F0">
        <w:t>.1 настоящего Стандарта</w:t>
      </w:r>
      <w:r w:rsidR="00CC1DA1" w:rsidRPr="006C57F0">
        <w:t>,</w:t>
      </w:r>
      <w:r w:rsidR="005632B1" w:rsidRPr="006C57F0">
        <w:t xml:space="preserve"> должны</w:t>
      </w:r>
      <w:r w:rsidR="00E5672B">
        <w:t xml:space="preserve"> </w:t>
      </w:r>
      <w:r w:rsidR="00591351" w:rsidRPr="006C57F0">
        <w:t>проводит</w:t>
      </w:r>
      <w:r w:rsidR="0064187D" w:rsidRPr="006C57F0">
        <w:t>ь</w:t>
      </w:r>
      <w:r w:rsidR="00591351" w:rsidRPr="006C57F0">
        <w:t xml:space="preserve">ся </w:t>
      </w:r>
      <w:proofErr w:type="gramStart"/>
      <w:r w:rsidR="00591351" w:rsidRPr="006C57F0">
        <w:t xml:space="preserve">проверки  </w:t>
      </w:r>
      <w:r w:rsidR="005632B1" w:rsidRPr="006C57F0">
        <w:t>на</w:t>
      </w:r>
      <w:proofErr w:type="gramEnd"/>
      <w:r w:rsidR="005632B1" w:rsidRPr="006C57F0">
        <w:t xml:space="preserve"> соответствие требованиям по ОТ,</w:t>
      </w:r>
      <w:r w:rsidR="000A2A6D">
        <w:t>П,</w:t>
      </w:r>
      <w:r w:rsidR="005632B1" w:rsidRPr="006C57F0">
        <w:t>ПБ и Э</w:t>
      </w:r>
      <w:r w:rsidR="0087446D" w:rsidRPr="006C57F0">
        <w:t>.</w:t>
      </w:r>
    </w:p>
    <w:p w:rsidR="00232B9F" w:rsidRPr="006C57F0" w:rsidRDefault="00232B9F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rPr>
          <w:b/>
        </w:rPr>
        <w:t>2.</w:t>
      </w:r>
      <w:r w:rsidR="00962AB9">
        <w:rPr>
          <w:b/>
        </w:rPr>
        <w:t>5</w:t>
      </w:r>
      <w:r w:rsidRPr="006C57F0">
        <w:rPr>
          <w:b/>
        </w:rPr>
        <w:t>.2.</w:t>
      </w:r>
      <w:r w:rsidR="00CD562D">
        <w:t>Оп</w:t>
      </w:r>
      <w:r w:rsidRPr="006C57F0">
        <w:t xml:space="preserve">еративные проверки осуществляются специалистами </w:t>
      </w:r>
      <w:r w:rsidR="00EE6BFB">
        <w:t>службы ОТ и</w:t>
      </w:r>
      <w:r w:rsidR="00E5672B">
        <w:t xml:space="preserve"> </w:t>
      </w:r>
      <w:r w:rsidR="00EE6BFB">
        <w:t>ПБ</w:t>
      </w:r>
      <w:r w:rsidRPr="006C57F0">
        <w:t xml:space="preserve"> в рамках исполнения ими </w:t>
      </w:r>
      <w:r w:rsidR="0021238C" w:rsidRPr="006C57F0">
        <w:t xml:space="preserve">должностных </w:t>
      </w:r>
      <w:r w:rsidRPr="006C57F0">
        <w:t>обязанностей.</w:t>
      </w:r>
    </w:p>
    <w:p w:rsidR="00232B9F" w:rsidRPr="006C57F0" w:rsidRDefault="00232B9F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rPr>
          <w:b/>
        </w:rPr>
        <w:t>2.</w:t>
      </w:r>
      <w:r w:rsidR="00962AB9">
        <w:rPr>
          <w:b/>
        </w:rPr>
        <w:t>5</w:t>
      </w:r>
      <w:r w:rsidRPr="006C57F0">
        <w:rPr>
          <w:b/>
        </w:rPr>
        <w:t>.</w:t>
      </w:r>
      <w:r w:rsidR="00962AB9">
        <w:rPr>
          <w:b/>
        </w:rPr>
        <w:t>3</w:t>
      </w:r>
      <w:r w:rsidRPr="006C57F0">
        <w:rPr>
          <w:b/>
        </w:rPr>
        <w:t>.</w:t>
      </w:r>
      <w:r w:rsidRPr="006C57F0">
        <w:t xml:space="preserve"> При проверках оценивается: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организация и производство работ повышенной опасности;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выполнение </w:t>
      </w:r>
      <w:proofErr w:type="gramStart"/>
      <w:r w:rsidR="00BF24BC" w:rsidRPr="006C57F0">
        <w:t xml:space="preserve">условий  </w:t>
      </w:r>
      <w:r w:rsidRPr="006C57F0">
        <w:t>договора</w:t>
      </w:r>
      <w:proofErr w:type="gramEnd"/>
      <w:r w:rsidRPr="006C57F0">
        <w:t xml:space="preserve"> в части соблюдения требований ОТ,</w:t>
      </w:r>
      <w:r w:rsidR="000A2A6D">
        <w:t xml:space="preserve"> П,</w:t>
      </w:r>
      <w:r w:rsidRPr="006C57F0">
        <w:t xml:space="preserve"> ПБ и Э;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142" w:firstLine="567"/>
      </w:pPr>
      <w:r w:rsidRPr="006C57F0">
        <w:t xml:space="preserve">наличие и функционирование </w:t>
      </w:r>
      <w:r w:rsidR="00A8514C" w:rsidRPr="006C57F0">
        <w:t>у Подрядчика</w:t>
      </w:r>
      <w:r w:rsidRPr="006C57F0">
        <w:t xml:space="preserve"> внутренней системы контроля соблюдения требований ОТ, </w:t>
      </w:r>
      <w:r w:rsidR="000A2A6D">
        <w:t xml:space="preserve">П, </w:t>
      </w:r>
      <w:r w:rsidRPr="006C57F0">
        <w:t>ПБ и Э;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квалификация и опыт руководящих работников </w:t>
      </w:r>
      <w:r w:rsidR="00A8514C" w:rsidRPr="006C57F0">
        <w:t>Подрядчика</w:t>
      </w:r>
      <w:r w:rsidRPr="006C57F0">
        <w:t>;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наличие обучения работников </w:t>
      </w:r>
      <w:r w:rsidR="00A8514C" w:rsidRPr="006C57F0">
        <w:t>Подрядчика</w:t>
      </w:r>
      <w:r w:rsidR="00E5672B">
        <w:t xml:space="preserve"> </w:t>
      </w:r>
      <w:r w:rsidR="00F915C9" w:rsidRPr="006C57F0">
        <w:t>по охране труда</w:t>
      </w:r>
      <w:r w:rsidR="00F915C9" w:rsidRPr="006C57F0">
        <w:rPr>
          <w:sz w:val="20"/>
          <w:szCs w:val="20"/>
        </w:rPr>
        <w:t>,</w:t>
      </w:r>
      <w:r w:rsidR="00E5672B">
        <w:rPr>
          <w:sz w:val="20"/>
          <w:szCs w:val="20"/>
        </w:rPr>
        <w:t xml:space="preserve"> </w:t>
      </w:r>
      <w:r w:rsidRPr="006C57F0">
        <w:t>видам деятельности и регламентам, связанным с производством работ, включая требуемые законодательством Р</w:t>
      </w:r>
      <w:r w:rsidR="00BF24BC" w:rsidRPr="006C57F0">
        <w:t xml:space="preserve">оссийской </w:t>
      </w:r>
      <w:r w:rsidRPr="006C57F0">
        <w:t>Ф</w:t>
      </w:r>
      <w:r w:rsidR="00BF24BC" w:rsidRPr="006C57F0">
        <w:t>едерации</w:t>
      </w:r>
      <w:r w:rsidRPr="006C57F0">
        <w:t xml:space="preserve"> обучение и аттестацию;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соответствие применяемых технических устройств, транспортных средств, требованиям безопасности;</w:t>
      </w:r>
    </w:p>
    <w:p w:rsidR="00232B9F" w:rsidRPr="006C57F0" w:rsidRDefault="00232B9F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порядок организации проведения инструктажей перед началом работ, оказанием услуг и плановых совещаний </w:t>
      </w:r>
      <w:r w:rsidR="00514BD8" w:rsidRPr="006C57F0">
        <w:t>у Подрядчика</w:t>
      </w:r>
      <w:r w:rsidRPr="006C57F0">
        <w:t xml:space="preserve"> по ОТ,</w:t>
      </w:r>
      <w:r w:rsidR="000A2A6D">
        <w:t xml:space="preserve"> П,</w:t>
      </w:r>
      <w:r w:rsidRPr="006C57F0">
        <w:t xml:space="preserve"> ПБ и Э.</w:t>
      </w:r>
    </w:p>
    <w:p w:rsidR="00E97BF8" w:rsidRPr="006C57F0" w:rsidRDefault="00232B9F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rPr>
          <w:b/>
        </w:rPr>
        <w:t>2.</w:t>
      </w:r>
      <w:r w:rsidR="00962AB9">
        <w:rPr>
          <w:b/>
        </w:rPr>
        <w:t>5</w:t>
      </w:r>
      <w:r w:rsidRPr="006C57F0">
        <w:rPr>
          <w:b/>
        </w:rPr>
        <w:t>.</w:t>
      </w:r>
      <w:r w:rsidR="00962AB9">
        <w:rPr>
          <w:b/>
        </w:rPr>
        <w:t>4</w:t>
      </w:r>
      <w:r w:rsidRPr="006C57F0">
        <w:rPr>
          <w:b/>
        </w:rPr>
        <w:t>.</w:t>
      </w:r>
      <w:r w:rsidRPr="006C57F0">
        <w:t xml:space="preserve"> По результатам пр</w:t>
      </w:r>
      <w:r w:rsidR="00290FA7" w:rsidRPr="006C57F0">
        <w:t>оверок</w:t>
      </w:r>
      <w:r w:rsidR="00EE6BFB">
        <w:t>, если были выявлены нарушения в области ОТ,</w:t>
      </w:r>
      <w:r w:rsidR="000A2A6D">
        <w:t xml:space="preserve"> П,</w:t>
      </w:r>
      <w:r w:rsidR="00EE6BFB">
        <w:t xml:space="preserve"> ПБ и Э</w:t>
      </w:r>
      <w:r w:rsidR="00E5672B">
        <w:t xml:space="preserve"> </w:t>
      </w:r>
      <w:r w:rsidR="00290FA7" w:rsidRPr="006C57F0">
        <w:t xml:space="preserve">составляется акт проверки соблюдения требований охраны труда, промышленной безопасности и экологии </w:t>
      </w:r>
      <w:r w:rsidRPr="006C57F0">
        <w:t>(</w:t>
      </w:r>
      <w:r w:rsidRPr="00DA6B19">
        <w:t xml:space="preserve">Приложение </w:t>
      </w:r>
      <w:r w:rsidR="005A569E">
        <w:t>6</w:t>
      </w:r>
      <w:r w:rsidR="00AC75D7" w:rsidRPr="00DA6B19">
        <w:t xml:space="preserve"> к настоящему Стандарту</w:t>
      </w:r>
      <w:r w:rsidRPr="00DA6B19">
        <w:t>)</w:t>
      </w:r>
      <w:r w:rsidRPr="006C57F0">
        <w:t xml:space="preserve"> в 2-х экземплярах, </w:t>
      </w:r>
      <w:r w:rsidR="00082C8D" w:rsidRPr="006C57F0">
        <w:t xml:space="preserve">которые </w:t>
      </w:r>
      <w:r w:rsidRPr="006C57F0">
        <w:t>подписыва</w:t>
      </w:r>
      <w:r w:rsidR="00082C8D" w:rsidRPr="006C57F0">
        <w:t>ю</w:t>
      </w:r>
      <w:r w:rsidRPr="006C57F0">
        <w:t xml:space="preserve">тся представителями Заказчика и </w:t>
      </w:r>
      <w:r w:rsidR="00514BD8" w:rsidRPr="006C57F0">
        <w:t>Подрядчика</w:t>
      </w:r>
      <w:r w:rsidRPr="006C57F0">
        <w:t xml:space="preserve">. В случае отказа представителя </w:t>
      </w:r>
      <w:r w:rsidR="00514BD8" w:rsidRPr="006C57F0">
        <w:t>Подрядчика</w:t>
      </w:r>
      <w:r w:rsidR="00E5672B">
        <w:t xml:space="preserve"> </w:t>
      </w:r>
      <w:r w:rsidRPr="006C57F0">
        <w:t xml:space="preserve">от подписания  </w:t>
      </w:r>
      <w:r w:rsidR="00082C8D" w:rsidRPr="006C57F0">
        <w:t xml:space="preserve">указанного </w:t>
      </w:r>
      <w:r w:rsidRPr="006C57F0">
        <w:t>акта</w:t>
      </w:r>
      <w:r w:rsidR="00082C8D" w:rsidRPr="006C57F0">
        <w:t xml:space="preserve"> проверки</w:t>
      </w:r>
      <w:r w:rsidRPr="006C57F0">
        <w:t xml:space="preserve">, </w:t>
      </w:r>
      <w:r w:rsidR="00AD11A3" w:rsidRPr="006C57F0">
        <w:t xml:space="preserve">акт подписывается только Заказчиком с указанием в акте на отказ представителя Подрядчика от подписания акта. При несогласии представителя Подрядчика с </w:t>
      </w:r>
      <w:r w:rsidR="00AD11A3" w:rsidRPr="006C57F0">
        <w:lastRenderedPageBreak/>
        <w:t>выявленным нарушением в акте проверки ему предоставляется возможность сделать соответствующую запись</w:t>
      </w:r>
      <w:r w:rsidRPr="006C57F0">
        <w:t xml:space="preserve">. </w:t>
      </w:r>
    </w:p>
    <w:p w:rsidR="00232B9F" w:rsidRPr="006C57F0" w:rsidRDefault="00232B9F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rPr>
          <w:b/>
        </w:rPr>
        <w:t>2.</w:t>
      </w:r>
      <w:r w:rsidR="00962AB9">
        <w:rPr>
          <w:b/>
        </w:rPr>
        <w:t>5</w:t>
      </w:r>
      <w:r w:rsidRPr="006C57F0">
        <w:rPr>
          <w:b/>
        </w:rPr>
        <w:t>.</w:t>
      </w:r>
      <w:r w:rsidR="00962AB9">
        <w:rPr>
          <w:b/>
        </w:rPr>
        <w:t>5</w:t>
      </w:r>
      <w:r w:rsidRPr="006C57F0">
        <w:rPr>
          <w:b/>
        </w:rPr>
        <w:t>.</w:t>
      </w:r>
      <w:r w:rsidR="005F04F5" w:rsidRPr="006C57F0">
        <w:t xml:space="preserve">В акте проверки указывается требование </w:t>
      </w:r>
      <w:r w:rsidRPr="006C57F0">
        <w:t xml:space="preserve">о </w:t>
      </w:r>
      <w:r w:rsidR="005D3063" w:rsidRPr="006C57F0">
        <w:t xml:space="preserve">принятии </w:t>
      </w:r>
      <w:r w:rsidRPr="006C57F0">
        <w:t>руководство</w:t>
      </w:r>
      <w:r w:rsidR="005F04F5" w:rsidRPr="006C57F0">
        <w:t>м</w:t>
      </w:r>
      <w:r w:rsidR="00E5672B">
        <w:t xml:space="preserve"> </w:t>
      </w:r>
      <w:r w:rsidR="00514BD8" w:rsidRPr="006C57F0">
        <w:t>Подрядчика</w:t>
      </w:r>
      <w:r w:rsidR="005F04F5" w:rsidRPr="006C57F0">
        <w:t xml:space="preserve"> адекватных</w:t>
      </w:r>
      <w:r w:rsidRPr="006C57F0">
        <w:t xml:space="preserve">, </w:t>
      </w:r>
      <w:r w:rsidR="005F04F5" w:rsidRPr="006C57F0">
        <w:t xml:space="preserve">незамедлительных </w:t>
      </w:r>
      <w:r w:rsidRPr="006C57F0">
        <w:t xml:space="preserve">мер, </w:t>
      </w:r>
      <w:r w:rsidR="005F04F5" w:rsidRPr="006C57F0">
        <w:t xml:space="preserve">направленных </w:t>
      </w:r>
      <w:r w:rsidRPr="006C57F0">
        <w:t>на устранение</w:t>
      </w:r>
      <w:r w:rsidR="005D3063" w:rsidRPr="006C57F0">
        <w:t xml:space="preserve"> выявленных </w:t>
      </w:r>
      <w:r w:rsidRPr="006C57F0">
        <w:t>нарушений</w:t>
      </w:r>
      <w:r w:rsidR="005D3063" w:rsidRPr="006C57F0">
        <w:t>, а также</w:t>
      </w:r>
      <w:r w:rsidR="00E5672B">
        <w:t xml:space="preserve"> </w:t>
      </w:r>
      <w:r w:rsidR="005D3063" w:rsidRPr="006C57F0">
        <w:t xml:space="preserve">требование о необходимости </w:t>
      </w:r>
      <w:r w:rsidRPr="006C57F0">
        <w:t>информир</w:t>
      </w:r>
      <w:r w:rsidR="005F04F5" w:rsidRPr="006C57F0">
        <w:t>ования</w:t>
      </w:r>
      <w:r w:rsidRPr="006C57F0">
        <w:t xml:space="preserve"> Заказчика о проведенной работе по </w:t>
      </w:r>
      <w:r w:rsidR="005D3063" w:rsidRPr="006C57F0">
        <w:t xml:space="preserve">их </w:t>
      </w:r>
      <w:r w:rsidRPr="006C57F0">
        <w:t>устранению</w:t>
      </w:r>
      <w:r w:rsidR="005D3063" w:rsidRPr="006C57F0">
        <w:t>.</w:t>
      </w:r>
    </w:p>
    <w:p w:rsidR="00232B9F" w:rsidRPr="006C57F0" w:rsidRDefault="00232B9F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rPr>
          <w:b/>
        </w:rPr>
        <w:t>2.</w:t>
      </w:r>
      <w:r w:rsidR="00962AB9">
        <w:rPr>
          <w:b/>
        </w:rPr>
        <w:t>5</w:t>
      </w:r>
      <w:r w:rsidRPr="006C57F0">
        <w:rPr>
          <w:b/>
        </w:rPr>
        <w:t>.</w:t>
      </w:r>
      <w:r w:rsidR="00962AB9">
        <w:rPr>
          <w:b/>
        </w:rPr>
        <w:t>6</w:t>
      </w:r>
      <w:r w:rsidRPr="006C57F0">
        <w:rPr>
          <w:b/>
        </w:rPr>
        <w:t>.</w:t>
      </w:r>
      <w:r w:rsidRPr="006C57F0">
        <w:t xml:space="preserve"> На основании акта проверки </w:t>
      </w:r>
      <w:r w:rsidR="005A569E">
        <w:t xml:space="preserve">Заказчик </w:t>
      </w:r>
      <w:r w:rsidR="005724FC" w:rsidRPr="006C57F0">
        <w:t>принимает решение о необходимости применения</w:t>
      </w:r>
      <w:r w:rsidR="00E5672B">
        <w:t xml:space="preserve"> </w:t>
      </w:r>
      <w:r w:rsidR="0021238C" w:rsidRPr="006C57F0">
        <w:t>штрафн</w:t>
      </w:r>
      <w:r w:rsidR="005724FC" w:rsidRPr="006C57F0">
        <w:t xml:space="preserve">ых </w:t>
      </w:r>
      <w:r w:rsidR="00A14538" w:rsidRPr="006C57F0">
        <w:t>санкций</w:t>
      </w:r>
      <w:r w:rsidR="00E5672B">
        <w:t xml:space="preserve"> </w:t>
      </w:r>
      <w:r w:rsidR="00FB3FB3" w:rsidRPr="006C57F0">
        <w:t xml:space="preserve">в </w:t>
      </w:r>
      <w:r w:rsidR="00BF24BC" w:rsidRPr="006C57F0">
        <w:t xml:space="preserve">соответствии с условиями договора </w:t>
      </w:r>
      <w:r w:rsidR="006101E4" w:rsidRPr="006C57F0">
        <w:t>и выставлении претензии</w:t>
      </w:r>
      <w:r w:rsidRPr="006C57F0">
        <w:t xml:space="preserve"> за нарушение условий договора в области </w:t>
      </w:r>
      <w:proofErr w:type="gramStart"/>
      <w:r w:rsidRPr="006C57F0">
        <w:t>ОТ,</w:t>
      </w:r>
      <w:r w:rsidR="000A2A6D">
        <w:t>П</w:t>
      </w:r>
      <w:proofErr w:type="gramEnd"/>
      <w:r w:rsidR="000A2A6D">
        <w:t>,</w:t>
      </w:r>
      <w:r w:rsidRPr="006C57F0">
        <w:t xml:space="preserve"> ПБ и Э</w:t>
      </w:r>
      <w:r w:rsidR="00E97BF8" w:rsidRPr="006C57F0">
        <w:t>.</w:t>
      </w:r>
    </w:p>
    <w:p w:rsidR="00265A66" w:rsidRPr="006C57F0" w:rsidRDefault="00265A66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  <w:rPr>
          <w:szCs w:val="20"/>
        </w:rPr>
      </w:pPr>
    </w:p>
    <w:p w:rsidR="00265A66" w:rsidRPr="006C57F0" w:rsidRDefault="00447CCA" w:rsidP="00447CCA">
      <w:pPr>
        <w:pStyle w:val="m10"/>
        <w:tabs>
          <w:tab w:val="left" w:pos="567"/>
        </w:tabs>
        <w:suppressAutoHyphens/>
        <w:outlineLvl w:val="1"/>
        <w:rPr>
          <w:caps w:val="0"/>
        </w:rPr>
      </w:pPr>
      <w:bookmarkStart w:id="58" w:name="_Toc144982738"/>
      <w:r>
        <w:rPr>
          <w:caps w:val="0"/>
        </w:rPr>
        <w:t>2.</w:t>
      </w:r>
      <w:r w:rsidR="006830CA">
        <w:rPr>
          <w:caps w:val="0"/>
        </w:rPr>
        <w:t>6</w:t>
      </w:r>
      <w:bookmarkStart w:id="59" w:name="_Toc401572486"/>
      <w:bookmarkStart w:id="60" w:name="_Toc401572714"/>
      <w:r w:rsidR="005A569E">
        <w:rPr>
          <w:caps w:val="0"/>
        </w:rPr>
        <w:t>. </w:t>
      </w:r>
      <w:r w:rsidR="00265A66" w:rsidRPr="006C57F0">
        <w:rPr>
          <w:caps w:val="0"/>
        </w:rPr>
        <w:t xml:space="preserve">Порядок приостановки работ </w:t>
      </w:r>
      <w:r w:rsidR="00FB0AE4" w:rsidRPr="006C57F0">
        <w:rPr>
          <w:caps w:val="0"/>
        </w:rPr>
        <w:t>в случае возникновения угрозы безопасности их проведения</w:t>
      </w:r>
      <w:bookmarkEnd w:id="58"/>
      <w:bookmarkEnd w:id="59"/>
      <w:bookmarkEnd w:id="60"/>
    </w:p>
    <w:p w:rsidR="003457D9" w:rsidRPr="006C57F0" w:rsidRDefault="003457D9" w:rsidP="00EF22D5">
      <w:pPr>
        <w:pStyle w:val="aff3"/>
        <w:suppressAutoHyphens/>
        <w:autoSpaceDE w:val="0"/>
        <w:autoSpaceDN w:val="0"/>
        <w:adjustRightInd w:val="0"/>
        <w:ind w:left="0" w:firstLine="709"/>
        <w:jc w:val="both"/>
        <w:outlineLvl w:val="4"/>
      </w:pPr>
      <w:r w:rsidRPr="006C57F0">
        <w:rPr>
          <w:b/>
        </w:rPr>
        <w:t>2.</w:t>
      </w:r>
      <w:r w:rsidR="006830CA">
        <w:rPr>
          <w:b/>
        </w:rPr>
        <w:t>6</w:t>
      </w:r>
      <w:r w:rsidRPr="006C57F0">
        <w:rPr>
          <w:b/>
        </w:rPr>
        <w:t>.1.</w:t>
      </w:r>
      <w:r w:rsidRPr="006C57F0">
        <w:t xml:space="preserve"> Основания для приостановки работ</w:t>
      </w:r>
    </w:p>
    <w:p w:rsidR="003457D9" w:rsidRPr="006C57F0" w:rsidRDefault="003457D9" w:rsidP="00EF22D5">
      <w:pPr>
        <w:suppressAutoHyphens/>
        <w:autoSpaceDE w:val="0"/>
        <w:autoSpaceDN w:val="0"/>
        <w:adjustRightInd w:val="0"/>
        <w:ind w:firstLine="709"/>
        <w:jc w:val="both"/>
        <w:outlineLvl w:val="4"/>
      </w:pPr>
      <w:r w:rsidRPr="006C57F0">
        <w:t>2.</w:t>
      </w:r>
      <w:r w:rsidR="006830CA">
        <w:t>6</w:t>
      </w:r>
      <w:r w:rsidRPr="006C57F0">
        <w:t>.1.1.</w:t>
      </w:r>
      <w:r w:rsidR="001464F6">
        <w:t xml:space="preserve"> Куратор договора, а также должностное лицо Заказчика, ответственное за ТО, П, ПБ и Э, </w:t>
      </w:r>
      <w:r w:rsidRPr="006C57F0">
        <w:t>в случае обнаружения</w:t>
      </w:r>
      <w:r w:rsidR="007614C8" w:rsidRPr="006C57F0">
        <w:t>,</w:t>
      </w:r>
      <w:r w:rsidRPr="006C57F0">
        <w:t xml:space="preserve"> при проведении работ на </w:t>
      </w:r>
      <w:r w:rsidR="00B2238F" w:rsidRPr="006C57F0">
        <w:t>О</w:t>
      </w:r>
      <w:r w:rsidRPr="006C57F0">
        <w:t xml:space="preserve">бъектах </w:t>
      </w:r>
      <w:r w:rsidR="001464F6">
        <w:t>Заказчика</w:t>
      </w:r>
      <w:r w:rsidR="007614C8" w:rsidRPr="006C57F0">
        <w:t>,</w:t>
      </w:r>
      <w:r w:rsidRPr="006C57F0">
        <w:t xml:space="preserve"> предпосылок к несчастным случаям, ДТП, авариям и инцидентам, а также угроз нанесения ущерба </w:t>
      </w:r>
      <w:r w:rsidR="00B2238F" w:rsidRPr="006C57F0">
        <w:t xml:space="preserve">имуществу </w:t>
      </w:r>
      <w:r w:rsidRPr="006C57F0">
        <w:t>Общества и окружающей среде обязан принять меры к приостановке работ до полного устранения имеющихся угроз.</w:t>
      </w:r>
    </w:p>
    <w:p w:rsidR="003457D9" w:rsidRPr="006C57F0" w:rsidRDefault="003457D9" w:rsidP="00EF22D5">
      <w:pPr>
        <w:pStyle w:val="m2"/>
        <w:suppressAutoHyphens/>
        <w:ind w:left="-11" w:firstLine="709"/>
      </w:pPr>
      <w:r w:rsidRPr="006C57F0">
        <w:rPr>
          <w:lang w:val="en-US"/>
        </w:rPr>
        <w:t>2</w:t>
      </w:r>
      <w:r w:rsidRPr="006C57F0">
        <w:t>.</w:t>
      </w:r>
      <w:r w:rsidR="006830CA">
        <w:t>6</w:t>
      </w:r>
      <w:r w:rsidRPr="006C57F0">
        <w:t>.1.2.</w:t>
      </w:r>
      <w:r w:rsidR="001464F6">
        <w:t> </w:t>
      </w:r>
      <w:r w:rsidRPr="006C57F0">
        <w:t>Основания для приостановки работ: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проведение работ с нарушениями требований законодательства </w:t>
      </w:r>
      <w:r w:rsidR="001060C2" w:rsidRPr="006C57F0">
        <w:t xml:space="preserve">РФ </w:t>
      </w:r>
      <w:r w:rsidRPr="006C57F0">
        <w:t>и внутренних документов Общества в области ОТ,</w:t>
      </w:r>
      <w:r w:rsidR="000A2A6D">
        <w:t xml:space="preserve"> П,</w:t>
      </w:r>
      <w:r w:rsidRPr="006C57F0">
        <w:t xml:space="preserve"> ПБ и Э, создающими потенциальную угрозу безопасности и (или) здоровью людей;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отсутствие на месте производства работ наряда-допуска или его неправильное оформление при проведении работ повышенной </w:t>
      </w:r>
      <w:r w:rsidR="00A70B12" w:rsidRPr="006C57F0">
        <w:t xml:space="preserve">опасности </w:t>
      </w:r>
      <w:r w:rsidRPr="006C57F0">
        <w:t>(за исключением случаев, когда наряд-допуск не требуется для указанного вида работ);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отсутствие на месте производства работ исправных инструментов и приборов, предупредительных знаков безопасности, средств пожаротушения и испытанных устройств и приспособлений, которые должны иметься в соответствии с правилами, инструкциями по проведению работ и (или) отражены в наряде-допуске;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проведение работ работниками, </w:t>
      </w:r>
      <w:r w:rsidR="007614C8" w:rsidRPr="006C57F0">
        <w:t>не имеющими</w:t>
      </w:r>
      <w:r w:rsidRPr="006C57F0">
        <w:t xml:space="preserve"> соответствующего допуска к указанным работам, не</w:t>
      </w:r>
      <w:r w:rsidR="00E5672B">
        <w:t xml:space="preserve"> </w:t>
      </w:r>
      <w:r w:rsidRPr="006C57F0">
        <w:t>аттестованными и (или) не</w:t>
      </w:r>
      <w:r w:rsidR="00E5672B">
        <w:t xml:space="preserve"> </w:t>
      </w:r>
      <w:r w:rsidRPr="006C57F0">
        <w:t>прошедшими инструктаж;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отсутствие на месте проведения работ</w:t>
      </w:r>
      <w:r w:rsidR="00E10A48" w:rsidRPr="006C57F0">
        <w:t>,</w:t>
      </w:r>
      <w:r w:rsidR="00E5672B">
        <w:t xml:space="preserve"> </w:t>
      </w:r>
      <w:r w:rsidR="0031163A" w:rsidRPr="006C57F0">
        <w:t>работника ответственного за проведение работ (производителя работ)</w:t>
      </w:r>
      <w:r w:rsidRPr="006C57F0">
        <w:t>, если возможность временного отсутствия не оговорена в правилах проведения указанного вида работ;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отсутствие полного состава бригады, указанного в наряде-допуске;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наличие признаков, свидетельствующих о вероятном алкогольном/наркотическом опьянении и (или) плохом самочувствии исполнителей работ;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отсутствие у исполнителей работ либо неприменение ими СИЗ, необходимых при проведении конкретного вида работ, находящихся в надлежащем состоянии и указанных в наряде-допуске;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использование исполнителями работ СИЗ, инструментов, оборудования, подлежащих регулярным поверкам, но не имеющих отметок о прохождении поверки, или имеющих явные следы нарушения конструктивной целостности;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возникновение угрозы безопасности работ, проводимых на открытой территории, при изменении погодных условий (гроза, </w:t>
      </w:r>
      <w:r w:rsidR="00D41BC3" w:rsidRPr="006C57F0">
        <w:t xml:space="preserve">туман, </w:t>
      </w:r>
      <w:r w:rsidRPr="006C57F0">
        <w:t>ветер более 15 м/с);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 xml:space="preserve">наличие предписаний государственных органов или распоряжений руководителя Общества </w:t>
      </w:r>
      <w:r w:rsidR="000C0C01" w:rsidRPr="006C57F0">
        <w:t xml:space="preserve">или </w:t>
      </w:r>
      <w:r w:rsidR="00C76AF9" w:rsidRPr="006C57F0">
        <w:t xml:space="preserve">Филиала </w:t>
      </w:r>
      <w:r w:rsidRPr="006C57F0">
        <w:t>о приостановке работ, если не выполнены все условия возобновления работ;</w:t>
      </w:r>
    </w:p>
    <w:p w:rsidR="003457D9" w:rsidRPr="006C57F0" w:rsidRDefault="003457D9" w:rsidP="00EE1741">
      <w:pPr>
        <w:pStyle w:val="m2"/>
        <w:numPr>
          <w:ilvl w:val="0"/>
          <w:numId w:val="15"/>
        </w:numPr>
        <w:suppressAutoHyphens/>
        <w:ind w:left="0" w:firstLine="709"/>
      </w:pPr>
      <w:r w:rsidRPr="006C57F0">
        <w:t>иные случаи, когда в ходе проведения работы созда</w:t>
      </w:r>
      <w:r w:rsidR="00AA57C2" w:rsidRPr="006C57F0">
        <w:t>ется угроза</w:t>
      </w:r>
      <w:r w:rsidR="00E5672B">
        <w:t xml:space="preserve"> </w:t>
      </w:r>
      <w:r w:rsidR="00AF1571" w:rsidRPr="006C57F0">
        <w:t xml:space="preserve">жизни и (или) здоровью людей, </w:t>
      </w:r>
      <w:r w:rsidR="00362F79" w:rsidRPr="006C57F0">
        <w:t xml:space="preserve">имуществу </w:t>
      </w:r>
      <w:r w:rsidRPr="006C57F0">
        <w:t>Общества, окружающей среде.</w:t>
      </w:r>
    </w:p>
    <w:p w:rsidR="003457D9" w:rsidRPr="006C57F0" w:rsidRDefault="003457D9" w:rsidP="00EF22D5">
      <w:pPr>
        <w:pStyle w:val="aff3"/>
        <w:suppressAutoHyphens/>
        <w:autoSpaceDE w:val="0"/>
        <w:autoSpaceDN w:val="0"/>
        <w:adjustRightInd w:val="0"/>
        <w:ind w:left="0" w:firstLine="709"/>
        <w:jc w:val="both"/>
        <w:outlineLvl w:val="4"/>
        <w:rPr>
          <w:b/>
        </w:rPr>
      </w:pPr>
      <w:r w:rsidRPr="006C57F0">
        <w:rPr>
          <w:b/>
        </w:rPr>
        <w:t>2.</w:t>
      </w:r>
      <w:r w:rsidR="006830CA">
        <w:rPr>
          <w:b/>
        </w:rPr>
        <w:t>6</w:t>
      </w:r>
      <w:r w:rsidRPr="006C57F0">
        <w:rPr>
          <w:b/>
        </w:rPr>
        <w:t xml:space="preserve">.2. </w:t>
      </w:r>
      <w:r w:rsidRPr="006C57F0">
        <w:t>Общие требования к приостановке и возобновлению работ</w:t>
      </w:r>
    </w:p>
    <w:p w:rsidR="003457D9" w:rsidRPr="006C57F0" w:rsidRDefault="003457D9" w:rsidP="00EF22D5">
      <w:pPr>
        <w:pStyle w:val="60"/>
        <w:shd w:val="clear" w:color="auto" w:fill="auto"/>
        <w:tabs>
          <w:tab w:val="left" w:pos="2639"/>
        </w:tabs>
        <w:suppressAutoHyphens/>
        <w:spacing w:line="240" w:lineRule="auto"/>
        <w:ind w:right="20" w:firstLine="709"/>
        <w:jc w:val="both"/>
        <w:rPr>
          <w:sz w:val="24"/>
          <w:szCs w:val="24"/>
        </w:rPr>
      </w:pPr>
      <w:r w:rsidRPr="006C57F0">
        <w:rPr>
          <w:sz w:val="24"/>
          <w:szCs w:val="24"/>
        </w:rPr>
        <w:t>2.</w:t>
      </w:r>
      <w:r w:rsidR="006830CA">
        <w:rPr>
          <w:sz w:val="24"/>
          <w:szCs w:val="24"/>
        </w:rPr>
        <w:t>6</w:t>
      </w:r>
      <w:r w:rsidRPr="006C57F0">
        <w:rPr>
          <w:sz w:val="24"/>
          <w:szCs w:val="24"/>
        </w:rPr>
        <w:t>.2.1. Приостановка и возобновление работ должны производиться с учетом требований законодательства РФ и в соответствии с настоящим Стандартом.</w:t>
      </w:r>
    </w:p>
    <w:p w:rsidR="003457D9" w:rsidRPr="006C57F0" w:rsidRDefault="003457D9" w:rsidP="00EF22D5">
      <w:pPr>
        <w:pStyle w:val="60"/>
        <w:shd w:val="clear" w:color="auto" w:fill="auto"/>
        <w:tabs>
          <w:tab w:val="left" w:pos="2639"/>
        </w:tabs>
        <w:suppressAutoHyphens/>
        <w:spacing w:line="240" w:lineRule="auto"/>
        <w:ind w:right="20" w:firstLine="709"/>
        <w:jc w:val="both"/>
        <w:rPr>
          <w:sz w:val="24"/>
          <w:szCs w:val="24"/>
        </w:rPr>
      </w:pPr>
      <w:r w:rsidRPr="006C57F0">
        <w:rPr>
          <w:sz w:val="24"/>
          <w:szCs w:val="24"/>
        </w:rPr>
        <w:t>2.</w:t>
      </w:r>
      <w:r w:rsidR="006830CA">
        <w:rPr>
          <w:sz w:val="24"/>
          <w:szCs w:val="24"/>
        </w:rPr>
        <w:t>6</w:t>
      </w:r>
      <w:r w:rsidRPr="006C57F0">
        <w:rPr>
          <w:sz w:val="24"/>
          <w:szCs w:val="24"/>
        </w:rPr>
        <w:t xml:space="preserve">.2.2. Инициировать приостановку работ </w:t>
      </w:r>
      <w:r w:rsidR="001464F6">
        <w:rPr>
          <w:sz w:val="24"/>
          <w:szCs w:val="24"/>
        </w:rPr>
        <w:t xml:space="preserve">вправе Куратор договора, ответственное за ОТ, п, ПБ и Э должностное лицо Общества, Управляющий директор, Главный инженер, а также директор </w:t>
      </w:r>
      <w:r w:rsidR="001464F6">
        <w:rPr>
          <w:sz w:val="24"/>
          <w:szCs w:val="24"/>
        </w:rPr>
        <w:lastRenderedPageBreak/>
        <w:t>по безопасности.</w:t>
      </w:r>
    </w:p>
    <w:p w:rsidR="003457D9" w:rsidRPr="006C57F0" w:rsidRDefault="003457D9" w:rsidP="00EF22D5">
      <w:pPr>
        <w:pStyle w:val="60"/>
        <w:shd w:val="clear" w:color="auto" w:fill="auto"/>
        <w:tabs>
          <w:tab w:val="left" w:pos="2639"/>
        </w:tabs>
        <w:suppressAutoHyphens/>
        <w:spacing w:line="240" w:lineRule="auto"/>
        <w:ind w:right="20" w:firstLine="709"/>
        <w:jc w:val="both"/>
        <w:rPr>
          <w:sz w:val="24"/>
          <w:szCs w:val="24"/>
        </w:rPr>
      </w:pPr>
      <w:r w:rsidRPr="006C57F0">
        <w:rPr>
          <w:sz w:val="24"/>
          <w:szCs w:val="24"/>
        </w:rPr>
        <w:t>2.</w:t>
      </w:r>
      <w:r w:rsidR="006830CA">
        <w:rPr>
          <w:sz w:val="24"/>
          <w:szCs w:val="24"/>
        </w:rPr>
        <w:t>6</w:t>
      </w:r>
      <w:r w:rsidRPr="006C57F0">
        <w:rPr>
          <w:sz w:val="24"/>
          <w:szCs w:val="24"/>
        </w:rPr>
        <w:t>.2.3. Приос</w:t>
      </w:r>
      <w:r w:rsidR="00E5672B">
        <w:rPr>
          <w:sz w:val="24"/>
          <w:szCs w:val="24"/>
        </w:rPr>
        <w:t>тановка работ может осуществлять</w:t>
      </w:r>
      <w:r w:rsidRPr="006C57F0">
        <w:rPr>
          <w:sz w:val="24"/>
          <w:szCs w:val="24"/>
        </w:rPr>
        <w:t>ся</w:t>
      </w:r>
      <w:r w:rsidR="00E5672B">
        <w:rPr>
          <w:sz w:val="24"/>
          <w:szCs w:val="24"/>
        </w:rPr>
        <w:t xml:space="preserve"> </w:t>
      </w:r>
      <w:r w:rsidR="00AF1571" w:rsidRPr="006C57F0">
        <w:rPr>
          <w:sz w:val="24"/>
          <w:szCs w:val="24"/>
        </w:rPr>
        <w:t xml:space="preserve">руководителем </w:t>
      </w:r>
      <w:r w:rsidR="00E86BA9" w:rsidRPr="006C57F0">
        <w:rPr>
          <w:sz w:val="24"/>
          <w:szCs w:val="24"/>
        </w:rPr>
        <w:t>работ/</w:t>
      </w:r>
      <w:r w:rsidR="002C4AEA" w:rsidRPr="006C57F0">
        <w:rPr>
          <w:sz w:val="24"/>
          <w:szCs w:val="24"/>
        </w:rPr>
        <w:t>работником</w:t>
      </w:r>
      <w:r w:rsidR="0021238C" w:rsidRPr="006C57F0">
        <w:rPr>
          <w:sz w:val="24"/>
          <w:szCs w:val="24"/>
        </w:rPr>
        <w:t>,</w:t>
      </w:r>
      <w:r w:rsidR="002C4AEA" w:rsidRPr="006C57F0">
        <w:rPr>
          <w:sz w:val="24"/>
          <w:szCs w:val="24"/>
        </w:rPr>
        <w:t xml:space="preserve"> ответственным за проведение работ (производителем работ</w:t>
      </w:r>
      <w:r w:rsidR="008C1EF8" w:rsidRPr="006C57F0">
        <w:rPr>
          <w:sz w:val="24"/>
          <w:szCs w:val="24"/>
        </w:rPr>
        <w:t>)</w:t>
      </w:r>
      <w:r w:rsidRPr="006C57F0">
        <w:rPr>
          <w:sz w:val="24"/>
          <w:szCs w:val="24"/>
        </w:rPr>
        <w:t>.</w:t>
      </w:r>
    </w:p>
    <w:p w:rsidR="003457D9" w:rsidRPr="006C57F0" w:rsidRDefault="003457D9" w:rsidP="00EF22D5">
      <w:pPr>
        <w:pStyle w:val="60"/>
        <w:shd w:val="clear" w:color="auto" w:fill="auto"/>
        <w:tabs>
          <w:tab w:val="left" w:pos="2639"/>
        </w:tabs>
        <w:suppressAutoHyphens/>
        <w:spacing w:line="240" w:lineRule="auto"/>
        <w:ind w:right="20" w:firstLine="709"/>
        <w:jc w:val="both"/>
        <w:rPr>
          <w:sz w:val="24"/>
          <w:szCs w:val="24"/>
        </w:rPr>
      </w:pPr>
      <w:r w:rsidRPr="006C57F0">
        <w:rPr>
          <w:sz w:val="24"/>
          <w:szCs w:val="24"/>
        </w:rPr>
        <w:t>2.</w:t>
      </w:r>
      <w:r w:rsidR="00B23E71">
        <w:rPr>
          <w:sz w:val="24"/>
          <w:szCs w:val="24"/>
        </w:rPr>
        <w:t>6</w:t>
      </w:r>
      <w:r w:rsidRPr="006C57F0">
        <w:rPr>
          <w:sz w:val="24"/>
          <w:szCs w:val="24"/>
        </w:rPr>
        <w:t>.2.4. При приостановке работ должны быть созданы условия и приняты необходимые меры для безопасного прекращения работ, включая герметизацию сосудов и трубопроводов, закрепление конструкций, отключение оборудования от источников энергии, отвод исполнителей работ в безопасные места, а также другие меры, направленные на стабилизацию ситуации и обеспечение безопасности на время приостановки работ.</w:t>
      </w:r>
    </w:p>
    <w:p w:rsidR="003457D9" w:rsidRPr="006C57F0" w:rsidRDefault="003457D9" w:rsidP="00EF22D5">
      <w:pPr>
        <w:pStyle w:val="60"/>
        <w:shd w:val="clear" w:color="auto" w:fill="auto"/>
        <w:tabs>
          <w:tab w:val="left" w:pos="2014"/>
        </w:tabs>
        <w:suppressAutoHyphens/>
        <w:spacing w:line="240" w:lineRule="auto"/>
        <w:ind w:right="20" w:firstLine="709"/>
        <w:jc w:val="both"/>
        <w:rPr>
          <w:sz w:val="24"/>
          <w:szCs w:val="24"/>
        </w:rPr>
      </w:pPr>
      <w:r w:rsidRPr="006C57F0">
        <w:rPr>
          <w:sz w:val="24"/>
          <w:szCs w:val="24"/>
        </w:rPr>
        <w:t>2.</w:t>
      </w:r>
      <w:r w:rsidR="00B23E71">
        <w:rPr>
          <w:sz w:val="24"/>
          <w:szCs w:val="24"/>
        </w:rPr>
        <w:t>6</w:t>
      </w:r>
      <w:r w:rsidRPr="006C57F0">
        <w:rPr>
          <w:sz w:val="24"/>
          <w:szCs w:val="24"/>
        </w:rPr>
        <w:t>.2.5. Решение о приостановке работ не должно приниматься в тех случаях, когда приостановка работ может повлечь развитие более опасной ситуации, чем их продолжение.</w:t>
      </w:r>
    </w:p>
    <w:p w:rsidR="003457D9" w:rsidRPr="006C57F0" w:rsidRDefault="003457D9" w:rsidP="006F7091">
      <w:pPr>
        <w:pStyle w:val="60"/>
        <w:shd w:val="clear" w:color="auto" w:fill="auto"/>
        <w:tabs>
          <w:tab w:val="left" w:pos="2014"/>
        </w:tabs>
        <w:suppressAutoHyphens/>
        <w:spacing w:line="240" w:lineRule="auto"/>
        <w:ind w:right="20" w:firstLine="709"/>
        <w:jc w:val="both"/>
        <w:rPr>
          <w:sz w:val="24"/>
          <w:szCs w:val="24"/>
        </w:rPr>
      </w:pPr>
      <w:r w:rsidRPr="006C57F0">
        <w:rPr>
          <w:sz w:val="24"/>
          <w:szCs w:val="24"/>
        </w:rPr>
        <w:t>2.</w:t>
      </w:r>
      <w:r w:rsidR="00E11CE4" w:rsidRPr="006C57F0">
        <w:rPr>
          <w:sz w:val="24"/>
          <w:szCs w:val="24"/>
        </w:rPr>
        <w:t>8.</w:t>
      </w:r>
      <w:r w:rsidRPr="006C57F0">
        <w:rPr>
          <w:sz w:val="24"/>
          <w:szCs w:val="24"/>
        </w:rPr>
        <w:t>2.6. Возобновление</w:t>
      </w:r>
      <w:r w:rsidR="00E5672B">
        <w:rPr>
          <w:sz w:val="24"/>
          <w:szCs w:val="24"/>
        </w:rPr>
        <w:t xml:space="preserve"> </w:t>
      </w:r>
      <w:r w:rsidRPr="006C57F0">
        <w:rPr>
          <w:sz w:val="24"/>
          <w:szCs w:val="24"/>
        </w:rPr>
        <w:t xml:space="preserve">работ может быть осуществлено </w:t>
      </w:r>
      <w:r w:rsidR="0064161D" w:rsidRPr="006C57F0">
        <w:rPr>
          <w:sz w:val="24"/>
          <w:szCs w:val="24"/>
        </w:rPr>
        <w:t xml:space="preserve">только после устранения </w:t>
      </w:r>
      <w:r w:rsidRPr="006C57F0">
        <w:rPr>
          <w:sz w:val="24"/>
          <w:szCs w:val="24"/>
        </w:rPr>
        <w:t xml:space="preserve">всех нарушений/несоответствий, послуживших основанием для их приостановки. Решение о возобновлении работ принимает </w:t>
      </w:r>
      <w:r w:rsidR="00854FD3" w:rsidRPr="006C57F0">
        <w:rPr>
          <w:sz w:val="24"/>
          <w:szCs w:val="24"/>
        </w:rPr>
        <w:t>Р</w:t>
      </w:r>
      <w:r w:rsidR="0064161D" w:rsidRPr="006C57F0">
        <w:rPr>
          <w:sz w:val="24"/>
          <w:szCs w:val="24"/>
        </w:rPr>
        <w:t>уководитель работ по согласо</w:t>
      </w:r>
      <w:r w:rsidRPr="006C57F0">
        <w:rPr>
          <w:sz w:val="24"/>
          <w:szCs w:val="24"/>
        </w:rPr>
        <w:t xml:space="preserve">ванию с </w:t>
      </w:r>
      <w:r w:rsidR="00E5672B">
        <w:rPr>
          <w:sz w:val="24"/>
          <w:szCs w:val="24"/>
        </w:rPr>
        <w:t>начальником отдела</w:t>
      </w:r>
      <w:r w:rsidR="00447CCA">
        <w:rPr>
          <w:sz w:val="24"/>
          <w:szCs w:val="24"/>
        </w:rPr>
        <w:t xml:space="preserve"> ОТ и ПБ</w:t>
      </w:r>
      <w:r w:rsidR="00E5672B">
        <w:rPr>
          <w:sz w:val="24"/>
          <w:szCs w:val="24"/>
        </w:rPr>
        <w:t xml:space="preserve"> </w:t>
      </w:r>
      <w:r w:rsidRPr="006C57F0">
        <w:rPr>
          <w:sz w:val="24"/>
          <w:szCs w:val="24"/>
        </w:rPr>
        <w:t>Общества.</w:t>
      </w:r>
    </w:p>
    <w:p w:rsidR="007C3F20" w:rsidRPr="006C57F0" w:rsidRDefault="007C3F20" w:rsidP="0048541B">
      <w:pPr>
        <w:suppressAutoHyphens/>
        <w:autoSpaceDE w:val="0"/>
        <w:autoSpaceDN w:val="0"/>
        <w:adjustRightInd w:val="0"/>
        <w:jc w:val="both"/>
        <w:outlineLvl w:val="4"/>
        <w:rPr>
          <w:color w:val="0070C0"/>
        </w:rPr>
      </w:pPr>
      <w:bookmarkStart w:id="61" w:name="_Toc400527326"/>
      <w:bookmarkStart w:id="62" w:name="_Toc400527329"/>
      <w:bookmarkEnd w:id="61"/>
      <w:bookmarkEnd w:id="62"/>
    </w:p>
    <w:p w:rsidR="00485622" w:rsidRPr="006C57F0" w:rsidRDefault="00485622" w:rsidP="00EF22D5">
      <w:pPr>
        <w:pStyle w:val="m2"/>
        <w:suppressAutoHyphens/>
        <w:ind w:firstLine="709"/>
        <w:outlineLvl w:val="2"/>
        <w:rPr>
          <w:color w:val="0070C0"/>
          <w:sz w:val="22"/>
          <w:szCs w:val="22"/>
        </w:rPr>
      </w:pPr>
    </w:p>
    <w:p w:rsidR="00D934CE" w:rsidRPr="006C57F0" w:rsidRDefault="00D934CE" w:rsidP="00DF4510">
      <w:pPr>
        <w:pStyle w:val="m10"/>
        <w:numPr>
          <w:ilvl w:val="0"/>
          <w:numId w:val="35"/>
        </w:numPr>
        <w:tabs>
          <w:tab w:val="left" w:pos="567"/>
        </w:tabs>
        <w:suppressAutoHyphens/>
        <w:outlineLvl w:val="0"/>
      </w:pPr>
      <w:bookmarkStart w:id="63" w:name="_Toc401572492"/>
      <w:bookmarkStart w:id="64" w:name="_Toc401572720"/>
      <w:bookmarkStart w:id="65" w:name="_Toc144982740"/>
      <w:r w:rsidRPr="006C57F0">
        <w:t>Нормативные ссылки</w:t>
      </w:r>
      <w:bookmarkEnd w:id="63"/>
      <w:bookmarkEnd w:id="64"/>
      <w:bookmarkEnd w:id="65"/>
    </w:p>
    <w:p w:rsidR="00D934CE" w:rsidRPr="006C57F0" w:rsidRDefault="00D934CE" w:rsidP="00EF22D5">
      <w:pPr>
        <w:pStyle w:val="af5"/>
        <w:keepNext/>
        <w:suppressAutoHyphens/>
        <w:spacing w:before="0" w:after="0"/>
      </w:pP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4"/>
        <w:gridCol w:w="9884"/>
      </w:tblGrid>
      <w:tr w:rsidR="002D3532" w:rsidRPr="006C57F0" w:rsidTr="00E5672B">
        <w:trPr>
          <w:cantSplit/>
          <w:trHeight w:val="20"/>
          <w:tblHeader/>
        </w:trPr>
        <w:tc>
          <w:tcPr>
            <w:tcW w:w="404" w:type="dxa"/>
            <w:shd w:val="clear" w:color="auto" w:fill="FABF8F" w:themeFill="accent6" w:themeFillTint="99"/>
          </w:tcPr>
          <w:p w:rsidR="00694A4F" w:rsidRPr="00F322FC" w:rsidRDefault="00694A4F" w:rsidP="00EF22D5">
            <w:pPr>
              <w:pStyle w:val="m3"/>
              <w:suppressAutoHyphens/>
              <w:outlineLvl w:val="2"/>
              <w:rPr>
                <w:szCs w:val="20"/>
              </w:rPr>
            </w:pPr>
            <w:bookmarkStart w:id="66" w:name="_Toc144982741"/>
            <w:r w:rsidRPr="00F322FC">
              <w:rPr>
                <w:szCs w:val="20"/>
              </w:rPr>
              <w:t>№ п/п</w:t>
            </w:r>
            <w:bookmarkEnd w:id="66"/>
          </w:p>
        </w:tc>
        <w:tc>
          <w:tcPr>
            <w:tcW w:w="9884" w:type="dxa"/>
            <w:shd w:val="clear" w:color="auto" w:fill="9BBB59" w:themeFill="accent3"/>
            <w:vAlign w:val="center"/>
          </w:tcPr>
          <w:p w:rsidR="00694A4F" w:rsidRPr="00F322FC" w:rsidRDefault="00694A4F" w:rsidP="00EF22D5">
            <w:pPr>
              <w:pStyle w:val="m3"/>
              <w:suppressAutoHyphens/>
              <w:outlineLvl w:val="2"/>
              <w:rPr>
                <w:szCs w:val="20"/>
              </w:rPr>
            </w:pPr>
            <w:bookmarkStart w:id="67" w:name="_Toc144982742"/>
            <w:r w:rsidRPr="00F322FC">
              <w:rPr>
                <w:szCs w:val="20"/>
              </w:rPr>
              <w:t>Наименование документа</w:t>
            </w:r>
            <w:bookmarkEnd w:id="67"/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pStyle w:val="m4"/>
              <w:suppressAutoHyphens/>
              <w:jc w:val="center"/>
              <w:rPr>
                <w:sz w:val="24"/>
              </w:rPr>
            </w:pPr>
            <w:r w:rsidRPr="0087624F">
              <w:rPr>
                <w:sz w:val="24"/>
              </w:rPr>
              <w:t>1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 xml:space="preserve">Федеральный закон от 21.12.1994  №69-ФЗ «О пожарной безопасности» 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pStyle w:val="m4"/>
              <w:suppressAutoHyphens/>
              <w:jc w:val="center"/>
              <w:rPr>
                <w:sz w:val="24"/>
              </w:rPr>
            </w:pPr>
            <w:r w:rsidRPr="0087624F">
              <w:rPr>
                <w:sz w:val="24"/>
              </w:rPr>
              <w:t>2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>Федеральный закон от 21.07.1997 №116-ФЗ «О промышленной безопасности опасных производственных объектов»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jc w:val="center"/>
            </w:pPr>
            <w:r w:rsidRPr="0087624F">
              <w:t>3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>Федеральный закон от 24.06.1998  №89-ФЗ  «Об отходах производства и потребления»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jc w:val="center"/>
            </w:pPr>
            <w:r w:rsidRPr="0087624F">
              <w:t>4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>Федеральный закон от 04.05.1999  №96-ФЗ  «Об охране атмосферного воздуха»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pStyle w:val="m4"/>
              <w:suppressAutoHyphens/>
              <w:jc w:val="center"/>
              <w:rPr>
                <w:sz w:val="24"/>
              </w:rPr>
            </w:pPr>
            <w:r w:rsidRPr="0087624F">
              <w:rPr>
                <w:sz w:val="24"/>
              </w:rPr>
              <w:t>5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>Федеральный закон от 30.12.2001 №197-ФЗ «Трудовой кодекс РФ»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jc w:val="center"/>
            </w:pPr>
            <w:r w:rsidRPr="0087624F">
              <w:t>6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>Федеральный закон от 10.01.2002  №7-ФЗ  «Об охране окружающей среды»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pStyle w:val="m4"/>
              <w:suppressAutoHyphens/>
              <w:jc w:val="center"/>
              <w:rPr>
                <w:sz w:val="24"/>
              </w:rPr>
            </w:pPr>
            <w:r w:rsidRPr="0087624F">
              <w:rPr>
                <w:sz w:val="24"/>
              </w:rPr>
              <w:t>7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>Федеральный закон от 04.05.2011 №99-ФЗ «О лицензировании отдельных видов деятельности»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pStyle w:val="m4"/>
              <w:suppressAutoHyphens/>
              <w:jc w:val="center"/>
              <w:rPr>
                <w:sz w:val="24"/>
              </w:rPr>
            </w:pPr>
            <w:r w:rsidRPr="0087624F">
              <w:rPr>
                <w:sz w:val="24"/>
              </w:rPr>
              <w:t>8</w:t>
            </w:r>
          </w:p>
        </w:tc>
        <w:tc>
          <w:tcPr>
            <w:tcW w:w="9884" w:type="dxa"/>
            <w:vAlign w:val="center"/>
          </w:tcPr>
          <w:p w:rsidR="00694A4F" w:rsidRPr="0009457C" w:rsidRDefault="00694A4F" w:rsidP="0009457C">
            <w:pPr>
              <w:pStyle w:val="afff"/>
            </w:pPr>
            <w:r w:rsidRPr="0009457C">
              <w:t xml:space="preserve">Порядок обучения по охране труда и проверки знаний требований охраны труда работников организаций, утвержденное </w:t>
            </w:r>
            <w:r w:rsidR="0009457C" w:rsidRPr="0009457C">
              <w:t>Постановлением Правительства РФ от 24.12.2021 № 2464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694A4F" w:rsidP="00EF22D5">
            <w:pPr>
              <w:pStyle w:val="m4"/>
              <w:suppressAutoHyphens/>
              <w:jc w:val="center"/>
              <w:rPr>
                <w:sz w:val="24"/>
              </w:rPr>
            </w:pPr>
            <w:r w:rsidRPr="0087624F">
              <w:rPr>
                <w:sz w:val="24"/>
              </w:rPr>
              <w:t>9</w:t>
            </w:r>
          </w:p>
        </w:tc>
        <w:tc>
          <w:tcPr>
            <w:tcW w:w="9884" w:type="dxa"/>
            <w:vAlign w:val="center"/>
          </w:tcPr>
          <w:p w:rsidR="0009457C" w:rsidRPr="0009457C" w:rsidRDefault="0009457C" w:rsidP="0009457C">
            <w:pPr>
              <w:pStyle w:val="afff"/>
              <w:rPr>
                <w:b/>
                <w:bCs/>
              </w:rPr>
            </w:pPr>
            <w:r w:rsidRPr="0009457C">
              <w:t xml:space="preserve">Постановление правительства РФ </w:t>
            </w:r>
            <w:r w:rsidRPr="0009457C">
              <w:rPr>
                <w:b/>
                <w:bCs/>
              </w:rPr>
              <w:t>от 12 марта 2022 года N 353</w:t>
            </w:r>
          </w:p>
          <w:p w:rsidR="00694A4F" w:rsidRPr="0009457C" w:rsidRDefault="0009457C" w:rsidP="0009457C">
            <w:pPr>
              <w:pStyle w:val="afff"/>
            </w:pPr>
            <w:r w:rsidRPr="0009457C">
              <w:rPr>
                <w:b/>
                <w:bCs/>
              </w:rPr>
              <w:t xml:space="preserve"> Об особенностях разрешительной деятельности в Российской Федерации в 2022 году</w:t>
            </w:r>
          </w:p>
        </w:tc>
      </w:tr>
      <w:tr w:rsidR="002D3532" w:rsidRPr="006C57F0" w:rsidTr="00F322FC">
        <w:trPr>
          <w:cantSplit/>
          <w:trHeight w:val="20"/>
        </w:trPr>
        <w:tc>
          <w:tcPr>
            <w:tcW w:w="404" w:type="dxa"/>
            <w:vAlign w:val="center"/>
          </w:tcPr>
          <w:p w:rsidR="00694A4F" w:rsidRPr="0087624F" w:rsidRDefault="00DA4434" w:rsidP="00EF22D5">
            <w:pPr>
              <w:jc w:val="center"/>
            </w:pPr>
            <w:r w:rsidRPr="0087624F">
              <w:t>10</w:t>
            </w:r>
          </w:p>
        </w:tc>
        <w:tc>
          <w:tcPr>
            <w:tcW w:w="9884" w:type="dxa"/>
            <w:vAlign w:val="center"/>
          </w:tcPr>
          <w:p w:rsidR="003A6AB4" w:rsidRDefault="0009457C" w:rsidP="0009457C">
            <w:pPr>
              <w:pStyle w:val="afff"/>
              <w:rPr>
                <w:color w:val="222222"/>
                <w:shd w:val="clear" w:color="auto" w:fill="FFFFFF"/>
              </w:rPr>
            </w:pPr>
            <w:r w:rsidRPr="0009457C">
              <w:rPr>
                <w:color w:val="222222"/>
                <w:shd w:val="clear" w:color="auto" w:fill="FFFFFF"/>
              </w:rPr>
              <w:t>Приказ МЧС России от 05.09.2021 № 596</w:t>
            </w:r>
            <w:r w:rsidR="003A6AB4">
              <w:rPr>
                <w:color w:val="222222"/>
              </w:rPr>
              <w:t xml:space="preserve"> </w:t>
            </w:r>
            <w:r w:rsidRPr="0009457C">
              <w:rPr>
                <w:color w:val="222222"/>
                <w:shd w:val="clear" w:color="auto" w:fill="FFFFFF"/>
              </w:rPr>
              <w:t xml:space="preserve">Об утверждении типовых дополнительных профессиональных программ в области пожарной безопасности, </w:t>
            </w:r>
          </w:p>
          <w:p w:rsidR="00694A4F" w:rsidRPr="0009457C" w:rsidRDefault="0009457C" w:rsidP="0009457C">
            <w:pPr>
              <w:pStyle w:val="afff"/>
            </w:pPr>
            <w:r w:rsidRPr="0009457C">
              <w:rPr>
                <w:color w:val="222222"/>
                <w:shd w:val="clear" w:color="auto" w:fill="FFFFFF"/>
              </w:rPr>
              <w:t>Приказ МЧС России от 18.11.2021 № 806</w:t>
            </w:r>
            <w:r w:rsidR="003A6AB4">
              <w:rPr>
                <w:color w:val="222222"/>
              </w:rPr>
              <w:t xml:space="preserve"> </w:t>
            </w:r>
            <w:r w:rsidRPr="0009457C">
              <w:rPr>
                <w:color w:val="222222"/>
                <w:shd w:val="clear" w:color="auto" w:fill="FFFFFF"/>
              </w:rPr>
              <w:t>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</w:t>
            </w:r>
          </w:p>
        </w:tc>
      </w:tr>
    </w:tbl>
    <w:p w:rsidR="003E01FF" w:rsidRDefault="003E01FF" w:rsidP="00EF22D5">
      <w:pPr>
        <w:pStyle w:val="m2"/>
        <w:suppressAutoHyphens/>
        <w:outlineLvl w:val="2"/>
        <w:rPr>
          <w:b/>
        </w:rPr>
      </w:pPr>
    </w:p>
    <w:p w:rsidR="003E01FF" w:rsidRDefault="003E01FF" w:rsidP="00EF22D5">
      <w:pPr>
        <w:pStyle w:val="m2"/>
        <w:suppressAutoHyphens/>
        <w:outlineLvl w:val="2"/>
        <w:rPr>
          <w:b/>
        </w:rPr>
      </w:pPr>
    </w:p>
    <w:p w:rsidR="00970F09" w:rsidRPr="006C57F0" w:rsidRDefault="00970F09" w:rsidP="00EF22D5">
      <w:pPr>
        <w:pStyle w:val="m7"/>
        <w:pageBreakBefore/>
        <w:jc w:val="both"/>
        <w:outlineLvl w:val="0"/>
      </w:pPr>
      <w:bookmarkStart w:id="68" w:name="_Toc330812577"/>
      <w:bookmarkStart w:id="69" w:name="_Toc401572498"/>
      <w:bookmarkStart w:id="70" w:name="_Toc401572726"/>
      <w:bookmarkStart w:id="71" w:name="_Toc144982756"/>
      <w:bookmarkStart w:id="72" w:name="Прил_1"/>
      <w:bookmarkStart w:id="73" w:name="_Toc121120174"/>
      <w:bookmarkStart w:id="74" w:name="_Toc131485622"/>
      <w:bookmarkStart w:id="75" w:name="_Toc138132080"/>
      <w:r w:rsidRPr="006C57F0">
        <w:lastRenderedPageBreak/>
        <w:t xml:space="preserve">Приложение </w:t>
      </w:r>
      <w:r w:rsidR="00F0153C">
        <w:t>1</w:t>
      </w:r>
      <w:r w:rsidRPr="006C57F0">
        <w:t xml:space="preserve">. требования в области ОТ, ПБ и </w:t>
      </w:r>
      <w:r w:rsidR="007E3A35" w:rsidRPr="006C57F0">
        <w:t>Э</w:t>
      </w:r>
      <w:bookmarkEnd w:id="68"/>
      <w:r w:rsidR="003E01FF">
        <w:t xml:space="preserve"> </w:t>
      </w:r>
      <w:r w:rsidRPr="006C57F0">
        <w:t>ВКЛЮЧ</w:t>
      </w:r>
      <w:r w:rsidR="005A569E">
        <w:t xml:space="preserve">АЕМЫЕ </w:t>
      </w:r>
      <w:r w:rsidRPr="006C57F0">
        <w:t>В УСЛОВИЯ ДОГОВОРА</w:t>
      </w:r>
      <w:r w:rsidR="00F85768" w:rsidRPr="006C57F0">
        <w:t xml:space="preserve"> (С УЧЕТОМ </w:t>
      </w:r>
      <w:r w:rsidR="000C3DB9" w:rsidRPr="006C57F0">
        <w:t xml:space="preserve">предмета договора и </w:t>
      </w:r>
      <w:r w:rsidR="00F85768" w:rsidRPr="006C57F0">
        <w:t xml:space="preserve">СПЕЦИФИКИ </w:t>
      </w:r>
      <w:r w:rsidR="000C3DB9" w:rsidRPr="006C57F0">
        <w:t xml:space="preserve">предусмотренных им </w:t>
      </w:r>
      <w:r w:rsidR="00F85768" w:rsidRPr="006C57F0">
        <w:t>РАБОТ/ УСЛУГ)</w:t>
      </w:r>
      <w:bookmarkEnd w:id="69"/>
      <w:bookmarkEnd w:id="70"/>
      <w:bookmarkEnd w:id="71"/>
    </w:p>
    <w:p w:rsidR="00970F09" w:rsidRPr="006C57F0" w:rsidRDefault="00970F09" w:rsidP="00970F09">
      <w:pPr>
        <w:pStyle w:val="m7"/>
        <w:jc w:val="left"/>
        <w:outlineLvl w:val="2"/>
        <w:rPr>
          <w:color w:val="0070C0"/>
        </w:rPr>
      </w:pPr>
    </w:p>
    <w:p w:rsidR="00970F09" w:rsidRPr="006C57F0" w:rsidRDefault="00970F09" w:rsidP="005173A5">
      <w:pPr>
        <w:pStyle w:val="m2"/>
        <w:ind w:firstLine="709"/>
      </w:pPr>
      <w:r w:rsidRPr="006C57F0">
        <w:t xml:space="preserve">Раздел </w:t>
      </w:r>
      <w:r w:rsidRPr="00294508">
        <w:rPr>
          <w:b/>
        </w:rPr>
        <w:t>«Права и обязанности сторон»</w:t>
      </w:r>
      <w:r w:rsidRPr="006C57F0">
        <w:t xml:space="preserve"> Договора </w:t>
      </w:r>
      <w:r w:rsidR="004034F6">
        <w:t xml:space="preserve">включает </w:t>
      </w:r>
      <w:r w:rsidRPr="006C57F0">
        <w:t>следующие положения:</w:t>
      </w:r>
    </w:p>
    <w:p w:rsidR="00970F09" w:rsidRPr="00126EC4" w:rsidRDefault="00970F09" w:rsidP="005173A5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u w:val="single"/>
        </w:rPr>
      </w:pPr>
      <w:r w:rsidRPr="00126EC4">
        <w:rPr>
          <w:b/>
          <w:i/>
          <w:u w:val="single"/>
        </w:rPr>
        <w:t>1. Обязанности Подрядчика:</w:t>
      </w:r>
    </w:p>
    <w:p w:rsidR="00970F09" w:rsidRPr="006C57F0" w:rsidRDefault="00970F09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/>
        </w:rPr>
      </w:pPr>
      <w:r w:rsidRPr="006C57F0">
        <w:t xml:space="preserve">Соблюдать нормы законодательства Российской Федерации, включая законодательство </w:t>
      </w:r>
      <w:r w:rsidR="008B3DD5">
        <w:t>по</w:t>
      </w:r>
      <w:r w:rsidRPr="006C57F0">
        <w:t xml:space="preserve"> охране труда, промышленной безопасности</w:t>
      </w:r>
      <w:r w:rsidR="00A2782E" w:rsidRPr="006C57F0">
        <w:t xml:space="preserve"> и экологии</w:t>
      </w:r>
      <w:r w:rsidRPr="006C57F0">
        <w:t xml:space="preserve">, иные нормативные акты, действующие на объекте </w:t>
      </w:r>
      <w:r w:rsidRPr="00294508">
        <w:rPr>
          <w:i/>
          <w:u w:val="single"/>
        </w:rPr>
        <w:t>выполнения работ/оказания услуг</w:t>
      </w:r>
      <w:r w:rsidRPr="006C57F0">
        <w:rPr>
          <w:i/>
        </w:rPr>
        <w:t xml:space="preserve">, </w:t>
      </w:r>
      <w:r w:rsidRPr="006C57F0">
        <w:t xml:space="preserve">а также </w:t>
      </w:r>
      <w:r w:rsidR="00FC03B7" w:rsidRPr="006C57F0">
        <w:t>требования</w:t>
      </w:r>
      <w:r w:rsidRPr="006C57F0">
        <w:t xml:space="preserve"> в области ОТ, ПБ и</w:t>
      </w:r>
      <w:r w:rsidR="00AD3D05">
        <w:t xml:space="preserve"> </w:t>
      </w:r>
      <w:r w:rsidR="007E3A35" w:rsidRPr="006C57F0">
        <w:t>Э</w:t>
      </w:r>
      <w:r w:rsidRPr="006C57F0">
        <w:t xml:space="preserve"> Заказчика</w:t>
      </w:r>
      <w:r w:rsidR="00FC03B7" w:rsidRPr="006C57F0">
        <w:t xml:space="preserve"> в соответствии с условиями </w:t>
      </w:r>
      <w:r w:rsidR="000E78B1" w:rsidRPr="006C57F0">
        <w:t>Договора</w:t>
      </w:r>
      <w:r w:rsidRPr="006C57F0">
        <w:t>.</w:t>
      </w:r>
    </w:p>
    <w:p w:rsidR="00970F09" w:rsidRPr="006C57F0" w:rsidRDefault="00970F09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C57F0">
        <w:t xml:space="preserve">Обеспечить выполнение мероприятий по </w:t>
      </w:r>
      <w:r w:rsidR="008A653F" w:rsidRPr="006C57F0">
        <w:t xml:space="preserve">охране труда, </w:t>
      </w:r>
      <w:r w:rsidRPr="006C57F0">
        <w:t>промышленной безопасности</w:t>
      </w:r>
      <w:r w:rsidR="008A653F" w:rsidRPr="006C57F0">
        <w:t xml:space="preserve"> и экологии</w:t>
      </w:r>
      <w:r w:rsidRPr="006C57F0">
        <w:t xml:space="preserve"> объекта, на котором </w:t>
      </w:r>
      <w:r w:rsidRPr="006C57F0">
        <w:rPr>
          <w:i/>
        </w:rPr>
        <w:t>выполняются работы/оказываются услуги.</w:t>
      </w:r>
    </w:p>
    <w:p w:rsidR="00C70E9C" w:rsidRPr="006C57F0" w:rsidRDefault="00C70E9C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C57F0">
        <w:t>Приостановить</w:t>
      </w:r>
      <w:r w:rsidRPr="006C57F0">
        <w:rPr>
          <w:i/>
        </w:rPr>
        <w:t xml:space="preserve"> выполнение работ/оказание услуг, </w:t>
      </w:r>
      <w:r w:rsidRPr="006C57F0">
        <w:t>в том числе по требованию Заказчика</w:t>
      </w:r>
      <w:r w:rsidR="00D53310" w:rsidRPr="006C57F0">
        <w:t xml:space="preserve">, в случае </w:t>
      </w:r>
      <w:r w:rsidR="00D53310" w:rsidRPr="006C57F0">
        <w:rPr>
          <w:i/>
        </w:rPr>
        <w:t>проведения работ/оказания услуг</w:t>
      </w:r>
      <w:r w:rsidR="00D53310" w:rsidRPr="006C57F0">
        <w:t xml:space="preserve"> с нарушениями требований законодательства Российской Федерации и настоящего Договора в области ОТ, ПБ и Э</w:t>
      </w:r>
      <w:r w:rsidR="003E01FF">
        <w:t xml:space="preserve"> </w:t>
      </w:r>
      <w:r w:rsidRPr="006C57F0">
        <w:t xml:space="preserve">до полного устранения имеющихся </w:t>
      </w:r>
      <w:r w:rsidR="00D53310" w:rsidRPr="006C57F0">
        <w:t xml:space="preserve">нарушений.  Приостановка </w:t>
      </w:r>
      <w:r w:rsidR="00D53310" w:rsidRPr="006C57F0">
        <w:rPr>
          <w:i/>
        </w:rPr>
        <w:t>выполнения работ/оказания услуг</w:t>
      </w:r>
      <w:r w:rsidR="00D53310" w:rsidRPr="006C57F0">
        <w:t xml:space="preserve"> в данном случае является простоем по вине Подрядчика.</w:t>
      </w:r>
    </w:p>
    <w:p w:rsidR="00970F09" w:rsidRPr="006C57F0" w:rsidRDefault="00970F09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vanish/>
          <w:specVanish/>
        </w:rPr>
      </w:pPr>
      <w:r w:rsidRPr="006C57F0">
        <w:t xml:space="preserve">Направлять работников на  </w:t>
      </w:r>
      <w:r w:rsidR="00AD3D05">
        <w:t xml:space="preserve">вводный </w:t>
      </w:r>
      <w:r w:rsidRPr="006C57F0">
        <w:t xml:space="preserve">инструктаж в </w:t>
      </w:r>
      <w:r w:rsidR="00AD3D05">
        <w:t xml:space="preserve">отдел </w:t>
      </w:r>
      <w:r w:rsidRPr="006C57F0">
        <w:t>ОТ</w:t>
      </w:r>
      <w:r w:rsidR="003E01FF">
        <w:t xml:space="preserve"> </w:t>
      </w:r>
      <w:r w:rsidR="00294508">
        <w:t>и</w:t>
      </w:r>
      <w:r w:rsidRPr="006C57F0">
        <w:t xml:space="preserve"> ПБ </w:t>
      </w:r>
      <w:r w:rsidRPr="006C57F0">
        <w:rPr>
          <w:i/>
        </w:rPr>
        <w:t>Заказчика.</w:t>
      </w:r>
    </w:p>
    <w:p w:rsidR="00126EC4" w:rsidRDefault="00126EC4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</w:p>
    <w:p w:rsidR="00970F09" w:rsidRPr="006C57F0" w:rsidRDefault="00126EC4" w:rsidP="00126EC4">
      <w:pPr>
        <w:widowControl w:val="0"/>
        <w:tabs>
          <w:tab w:val="left" w:pos="1134"/>
        </w:tabs>
        <w:autoSpaceDE w:val="0"/>
        <w:autoSpaceDN w:val="0"/>
        <w:adjustRightInd w:val="0"/>
        <w:ind w:left="142" w:firstLine="567"/>
        <w:jc w:val="both"/>
      </w:pPr>
      <w:r>
        <w:t xml:space="preserve">1.5. </w:t>
      </w:r>
      <w:r w:rsidR="00970F09" w:rsidRPr="006C57F0">
        <w:t xml:space="preserve">В течение минимального времени, но не более чем в течение </w:t>
      </w:r>
      <w:r w:rsidR="00E322CA">
        <w:t>8</w:t>
      </w:r>
      <w:r w:rsidR="00970F09" w:rsidRPr="006C57F0">
        <w:t xml:space="preserve"> часов информировать </w:t>
      </w:r>
      <w:r w:rsidR="00970F09" w:rsidRPr="00126EC4">
        <w:rPr>
          <w:i/>
        </w:rPr>
        <w:t>Заказчика</w:t>
      </w:r>
      <w:r w:rsidR="00970F09" w:rsidRPr="006C57F0">
        <w:t xml:space="preserve"> обо всех несчастных случаях, инцидентах, авариях, случаях нарушения </w:t>
      </w:r>
      <w:r w:rsidR="00970F09" w:rsidRPr="00126EC4">
        <w:rPr>
          <w:i/>
        </w:rPr>
        <w:t>Подрядчиком</w:t>
      </w:r>
      <w:r w:rsidR="00970F09" w:rsidRPr="006C57F0">
        <w:t xml:space="preserve"> природоохранного законодательства, имевших место при </w:t>
      </w:r>
      <w:r w:rsidR="00970F09" w:rsidRPr="00126EC4">
        <w:rPr>
          <w:i/>
        </w:rPr>
        <w:t>выполнении работ/оказании услуг</w:t>
      </w:r>
      <w:r w:rsidR="00970F09" w:rsidRPr="006C57F0">
        <w:t xml:space="preserve"> на </w:t>
      </w:r>
      <w:proofErr w:type="gramStart"/>
      <w:r w:rsidR="00970F09" w:rsidRPr="006C57F0">
        <w:t xml:space="preserve">объектах  </w:t>
      </w:r>
      <w:r w:rsidR="00970F09" w:rsidRPr="00126EC4">
        <w:rPr>
          <w:i/>
        </w:rPr>
        <w:t>Заказчика</w:t>
      </w:r>
      <w:proofErr w:type="gramEnd"/>
      <w:r w:rsidR="00970F09" w:rsidRPr="006C57F0">
        <w:t xml:space="preserve">, организовывать их расследование в соответствии с требованиями законодательства Российской Федерации с включением представителей </w:t>
      </w:r>
      <w:r w:rsidR="00970F09" w:rsidRPr="00126EC4">
        <w:rPr>
          <w:i/>
        </w:rPr>
        <w:t>Заказчика</w:t>
      </w:r>
      <w:r w:rsidR="00970F09" w:rsidRPr="006C57F0">
        <w:t xml:space="preserve"> в состав комиссий по расследованию.</w:t>
      </w:r>
    </w:p>
    <w:p w:rsidR="00970F09" w:rsidRPr="006C57F0" w:rsidRDefault="00970F09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i/>
        </w:rPr>
      </w:pPr>
      <w:r w:rsidRPr="006C57F0">
        <w:t xml:space="preserve">Выплатить </w:t>
      </w:r>
      <w:r w:rsidRPr="006C57F0">
        <w:rPr>
          <w:i/>
        </w:rPr>
        <w:t>Заказчику</w:t>
      </w:r>
      <w:r w:rsidRPr="006C57F0">
        <w:t xml:space="preserve"> по его письменному требованию неустойку (штраф) за неисполнение или ненадлежащее исполнение </w:t>
      </w:r>
      <w:r w:rsidRPr="006C57F0">
        <w:rPr>
          <w:i/>
        </w:rPr>
        <w:t>Подрядчиком</w:t>
      </w:r>
      <w:r w:rsidRPr="006C57F0">
        <w:t xml:space="preserve"> требований Заказчика в области ОТ,</w:t>
      </w:r>
      <w:r w:rsidR="00AD3D05">
        <w:t xml:space="preserve"> </w:t>
      </w:r>
      <w:r w:rsidRPr="006C57F0">
        <w:t>ПБ и</w:t>
      </w:r>
      <w:r w:rsidR="007E3A35" w:rsidRPr="006C57F0">
        <w:t xml:space="preserve"> Э</w:t>
      </w:r>
      <w:r w:rsidRPr="006C57F0">
        <w:t xml:space="preserve">, определяемую в соответствии с Перечнем нарушений требований охраны труда, промышленной безопасности и </w:t>
      </w:r>
      <w:r w:rsidR="00BB4EBE" w:rsidRPr="006C57F0">
        <w:t>экологии</w:t>
      </w:r>
      <w:r w:rsidRPr="006C57F0">
        <w:t xml:space="preserve"> при выполнении работ </w:t>
      </w:r>
      <w:r w:rsidRPr="006C57F0">
        <w:rPr>
          <w:i/>
        </w:rPr>
        <w:t>Подрядчиком</w:t>
      </w:r>
      <w:r w:rsidRPr="006C57F0">
        <w:t xml:space="preserve"> на объектах  </w:t>
      </w:r>
      <w:r w:rsidRPr="006C57F0">
        <w:rPr>
          <w:i/>
        </w:rPr>
        <w:t>Заказчика (</w:t>
      </w:r>
      <w:r w:rsidRPr="006C57F0">
        <w:t>Приложение</w:t>
      </w:r>
      <w:r w:rsidR="003E01FF">
        <w:t xml:space="preserve"> </w:t>
      </w:r>
      <w:r w:rsidRPr="006C57F0">
        <w:t>№__ к настоящему Договору</w:t>
      </w:r>
      <w:r w:rsidRPr="006C57F0">
        <w:rPr>
          <w:i/>
        </w:rPr>
        <w:t xml:space="preserve">), </w:t>
      </w:r>
      <w:r w:rsidRPr="006C57F0">
        <w:t>а также возместить убытки Заказчика, причиненные в результате</w:t>
      </w:r>
      <w:r w:rsidR="003E01FF">
        <w:t xml:space="preserve"> </w:t>
      </w:r>
      <w:r w:rsidRPr="006C57F0">
        <w:t xml:space="preserve">неисполнения или ненадлежащего исполнения </w:t>
      </w:r>
      <w:r w:rsidRPr="006C57F0">
        <w:rPr>
          <w:i/>
        </w:rPr>
        <w:t>Подрядчиком</w:t>
      </w:r>
      <w:r w:rsidRPr="006C57F0">
        <w:t xml:space="preserve"> требований Заказчика в области ОТ, ПБ и </w:t>
      </w:r>
      <w:r w:rsidR="007E3A35" w:rsidRPr="006C57F0">
        <w:t>Э</w:t>
      </w:r>
      <w:r w:rsidRPr="006C57F0">
        <w:rPr>
          <w:i/>
        </w:rPr>
        <w:t xml:space="preserve">. </w:t>
      </w:r>
    </w:p>
    <w:p w:rsidR="00970F09" w:rsidRPr="006C57F0" w:rsidRDefault="00970F09" w:rsidP="00EE1741">
      <w:pPr>
        <w:pStyle w:val="aff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C57F0">
        <w:rPr>
          <w:color w:val="000000"/>
        </w:rPr>
        <w:t xml:space="preserve">Организовывать и проводить расследование причин происшествий, оформлять документацию по результатам расследований в порядке и сроки, предусмотренные законодательством Российской Федерации </w:t>
      </w:r>
    </w:p>
    <w:p w:rsidR="001114F4" w:rsidRPr="006C57F0" w:rsidRDefault="001114F4" w:rsidP="00EE1741">
      <w:pPr>
        <w:pStyle w:val="aff3"/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6C57F0">
        <w:rPr>
          <w:color w:val="000000"/>
        </w:rPr>
        <w:t>П</w:t>
      </w:r>
      <w:r w:rsidR="000728DC" w:rsidRPr="006C57F0">
        <w:rPr>
          <w:color w:val="000000"/>
        </w:rPr>
        <w:t>риступить к выполнению работ/оказанию услуг только после получения от Заказчика Акта-допуска.</w:t>
      </w:r>
    </w:p>
    <w:p w:rsidR="00970F09" w:rsidRPr="00126EC4" w:rsidRDefault="00970F09" w:rsidP="005173A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i/>
          <w:u w:val="single"/>
        </w:rPr>
      </w:pPr>
      <w:r w:rsidRPr="00126EC4">
        <w:rPr>
          <w:b/>
          <w:i/>
          <w:u w:val="single"/>
        </w:rPr>
        <w:t>2. Обязанности Заказчика:</w:t>
      </w:r>
    </w:p>
    <w:p w:rsidR="0044364E" w:rsidRPr="006C57F0" w:rsidRDefault="000728DC" w:rsidP="00EE1741">
      <w:pPr>
        <w:pStyle w:val="aff3"/>
        <w:numPr>
          <w:ilvl w:val="0"/>
          <w:numId w:val="10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C57F0">
        <w:t xml:space="preserve">Предоставить Подрядчику перечень документов, необходимых для оформления акта-допуска </w:t>
      </w:r>
      <w:r w:rsidR="0044364E" w:rsidRPr="006C57F0">
        <w:t>до начала выполнения работ/оказания услуг.</w:t>
      </w:r>
    </w:p>
    <w:p w:rsidR="00970F09" w:rsidRPr="00126EC4" w:rsidRDefault="00970F09" w:rsidP="005173A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i/>
          <w:u w:val="single"/>
        </w:rPr>
      </w:pPr>
      <w:r w:rsidRPr="00126EC4">
        <w:rPr>
          <w:b/>
          <w:i/>
          <w:u w:val="single"/>
        </w:rPr>
        <w:t>3. Права Заказчика:</w:t>
      </w:r>
    </w:p>
    <w:p w:rsidR="00290FA7" w:rsidRPr="006C57F0" w:rsidRDefault="00D53310" w:rsidP="00290FA7">
      <w:pPr>
        <w:pStyle w:val="aff3"/>
        <w:numPr>
          <w:ilvl w:val="0"/>
          <w:numId w:val="12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C57F0">
        <w:t>В</w:t>
      </w:r>
      <w:r w:rsidR="00B1208D" w:rsidRPr="006C57F0">
        <w:t xml:space="preserve"> любое время осуществлять контроль соблюдения Подрядчиком и третьими лицами, привлекаемыми Подрядчиком</w:t>
      </w:r>
      <w:r w:rsidR="009116AB" w:rsidRPr="006C57F0">
        <w:t>,</w:t>
      </w:r>
      <w:r w:rsidR="00B1208D" w:rsidRPr="006C57F0">
        <w:t xml:space="preserve"> условий </w:t>
      </w:r>
      <w:r w:rsidR="009116AB" w:rsidRPr="006C57F0">
        <w:t xml:space="preserve">настоящего </w:t>
      </w:r>
      <w:r w:rsidR="00B1208D" w:rsidRPr="006C57F0">
        <w:t xml:space="preserve">Договора. </w:t>
      </w:r>
    </w:p>
    <w:p w:rsidR="00451841" w:rsidRDefault="00F57398" w:rsidP="00EE1741">
      <w:pPr>
        <w:pStyle w:val="aff3"/>
        <w:numPr>
          <w:ilvl w:val="0"/>
          <w:numId w:val="12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C57F0">
        <w:t>Н</w:t>
      </w:r>
      <w:r w:rsidR="00451841" w:rsidRPr="006C57F0">
        <w:t xml:space="preserve">е допускать Подрядчика к </w:t>
      </w:r>
      <w:r w:rsidR="00451841" w:rsidRPr="006C57F0">
        <w:rPr>
          <w:i/>
        </w:rPr>
        <w:t>выполнению работ</w:t>
      </w:r>
      <w:r w:rsidRPr="006C57F0">
        <w:rPr>
          <w:i/>
        </w:rPr>
        <w:t>/оказанию услуг</w:t>
      </w:r>
      <w:r w:rsidR="00451841" w:rsidRPr="006C57F0">
        <w:t xml:space="preserve"> по настоящему Договору в случае несоблюдения Подрядчиком требований  </w:t>
      </w:r>
      <w:r w:rsidRPr="006C57F0">
        <w:t xml:space="preserve">Заказчика </w:t>
      </w:r>
      <w:r w:rsidR="00451841" w:rsidRPr="006C57F0">
        <w:t xml:space="preserve">в области  ОТ, ПБ и </w:t>
      </w:r>
      <w:r w:rsidR="009C3AB7" w:rsidRPr="006C57F0">
        <w:t>Э.</w:t>
      </w:r>
    </w:p>
    <w:p w:rsidR="00126EC4" w:rsidRDefault="00126EC4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126EC4" w:rsidRDefault="00126EC4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126EC4" w:rsidRDefault="00126EC4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2B518F" w:rsidRDefault="002B518F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897079" w:rsidRDefault="00897079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2B518F" w:rsidRDefault="002B518F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4034F6" w:rsidRDefault="004034F6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4034F6" w:rsidRPr="006C57F0" w:rsidRDefault="004034F6" w:rsidP="00126EC4">
      <w:pPr>
        <w:pStyle w:val="aff3"/>
        <w:tabs>
          <w:tab w:val="left" w:pos="709"/>
          <w:tab w:val="left" w:pos="1134"/>
        </w:tabs>
        <w:autoSpaceDE w:val="0"/>
        <w:autoSpaceDN w:val="0"/>
        <w:adjustRightInd w:val="0"/>
        <w:ind w:left="709"/>
        <w:jc w:val="both"/>
      </w:pPr>
    </w:p>
    <w:p w:rsidR="00970F09" w:rsidRPr="00126EC4" w:rsidRDefault="00970F09" w:rsidP="005173A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126EC4">
        <w:lastRenderedPageBreak/>
        <w:t xml:space="preserve">Раздел </w:t>
      </w:r>
      <w:r w:rsidRPr="00126EC4">
        <w:rPr>
          <w:b/>
        </w:rPr>
        <w:t>«Ответственность сторон»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rPr>
          <w:i/>
        </w:rPr>
        <w:t>Подрядчик</w:t>
      </w:r>
      <w:r w:rsidRPr="006C57F0">
        <w:t xml:space="preserve"> несет ответственность за допущенные им (привлеченным им Субподрядчиком) при </w:t>
      </w:r>
      <w:r w:rsidRPr="006C57F0">
        <w:rPr>
          <w:i/>
        </w:rPr>
        <w:t>выполнении работ/ оказании услуг</w:t>
      </w:r>
      <w:r w:rsidRPr="006C57F0">
        <w:t xml:space="preserve"> нарушения законодательства Российской Федерации в области ОТ, ПБ и</w:t>
      </w:r>
      <w:r w:rsidR="00854E5F" w:rsidRPr="006C57F0">
        <w:t xml:space="preserve"> Э</w:t>
      </w:r>
      <w:r w:rsidRPr="006C57F0">
        <w:t xml:space="preserve">, включая оплату неустойки, возмещение убытков Заказчика, а также возмещение причиненного в связи с этими нарушениями вреда окружающей среде. 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t xml:space="preserve">При наличии вины </w:t>
      </w:r>
      <w:r w:rsidRPr="006C57F0">
        <w:rPr>
          <w:i/>
        </w:rPr>
        <w:t>Подрядчика</w:t>
      </w:r>
      <w:r w:rsidRPr="006C57F0">
        <w:t xml:space="preserve"> (привлеченного им Субподрядчика) за аварии, инциденты и несчастные случаи, произошедшие в процессе работы,</w:t>
      </w:r>
      <w:r w:rsidRPr="006C57F0">
        <w:rPr>
          <w:i/>
        </w:rPr>
        <w:t xml:space="preserve"> Подрядчик</w:t>
      </w:r>
      <w:r w:rsidR="003E01FF">
        <w:rPr>
          <w:i/>
        </w:rPr>
        <w:t xml:space="preserve"> </w:t>
      </w:r>
      <w:r w:rsidR="008801B8" w:rsidRPr="006C57F0">
        <w:t xml:space="preserve">возмещает </w:t>
      </w:r>
      <w:r w:rsidRPr="006C57F0">
        <w:rPr>
          <w:i/>
        </w:rPr>
        <w:t xml:space="preserve">Заказчику </w:t>
      </w:r>
      <w:r w:rsidRPr="006C57F0">
        <w:t>причиненные убытки в полном объеме.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rPr>
          <w:i/>
        </w:rPr>
        <w:t>Подрядчик</w:t>
      </w:r>
      <w:r w:rsidRPr="006C57F0">
        <w:t xml:space="preserve"> обязуется возместить убытки, причиненные </w:t>
      </w:r>
      <w:r w:rsidRPr="006C57F0">
        <w:rPr>
          <w:i/>
        </w:rPr>
        <w:t>Заказчику</w:t>
      </w:r>
      <w:r w:rsidRPr="006C57F0">
        <w:t xml:space="preserve"> или третьим лицам, вследствие  нарушения природоохранного, земельного, водного, лесного законодательства, законодательства об охране атмосферного воздуха, об отходах производства и потребления,  допущенные им или привлеченным Субподрядчиком при </w:t>
      </w:r>
      <w:r w:rsidRPr="006C57F0">
        <w:rPr>
          <w:i/>
        </w:rPr>
        <w:t>выполнении  работ/оказании услуг</w:t>
      </w:r>
      <w:r w:rsidRPr="006C57F0">
        <w:t>.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t xml:space="preserve">В случае привлечения </w:t>
      </w:r>
      <w:r w:rsidRPr="006C57F0">
        <w:rPr>
          <w:i/>
        </w:rPr>
        <w:t>Заказчика</w:t>
      </w:r>
      <w:r w:rsidRPr="006C57F0">
        <w:t xml:space="preserve"> к ответственности за нарушения природоохранного, земельного, водного, лесного законодательства, законодательства об охране атмосферного воздуха, об отходах производства и потребления, допущенные  </w:t>
      </w:r>
      <w:r w:rsidRPr="006C57F0">
        <w:rPr>
          <w:i/>
        </w:rPr>
        <w:t>Подрядчиком</w:t>
      </w:r>
      <w:r w:rsidRPr="006C57F0">
        <w:t xml:space="preserve"> или привлеченным Субподрядчиком при </w:t>
      </w:r>
      <w:r w:rsidRPr="006C57F0">
        <w:rPr>
          <w:i/>
        </w:rPr>
        <w:t>выполнении  работ/оказании услуг, Подрядчик</w:t>
      </w:r>
      <w:r w:rsidRPr="006C57F0">
        <w:t xml:space="preserve"> обязуется возместить</w:t>
      </w:r>
      <w:r w:rsidRPr="006C57F0">
        <w:rPr>
          <w:i/>
        </w:rPr>
        <w:t xml:space="preserve"> Заказчику</w:t>
      </w:r>
      <w:r w:rsidRPr="006C57F0">
        <w:t xml:space="preserve"> все причиненные убытки.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rPr>
          <w:i/>
        </w:rPr>
        <w:t>Подрядчик</w:t>
      </w:r>
      <w:r w:rsidRPr="006C57F0">
        <w:t xml:space="preserve"> обеспечивает полную ликвидацию негативных последствий </w:t>
      </w:r>
      <w:r w:rsidR="006732EE" w:rsidRPr="006C57F0">
        <w:t xml:space="preserve">своего </w:t>
      </w:r>
      <w:r w:rsidRPr="006C57F0">
        <w:t xml:space="preserve">техногенного воздействия на объекты окружающей среды на территории, где </w:t>
      </w:r>
      <w:r w:rsidRPr="006C57F0">
        <w:rPr>
          <w:i/>
        </w:rPr>
        <w:t>выполнялись работы/оказывались услуги</w:t>
      </w:r>
      <w:r w:rsidRPr="006C57F0">
        <w:t>, рабочей площадке и прилегающей к ней территории.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t xml:space="preserve">Затраты </w:t>
      </w:r>
      <w:r w:rsidRPr="006C57F0">
        <w:rPr>
          <w:i/>
        </w:rPr>
        <w:t>Подрядчика (</w:t>
      </w:r>
      <w:r w:rsidRPr="006C57F0">
        <w:t xml:space="preserve">привлеченного им Субподрядчика) по выплате штрафов, </w:t>
      </w:r>
      <w:r w:rsidR="001A2DBF" w:rsidRPr="006C57F0">
        <w:t xml:space="preserve">сумм </w:t>
      </w:r>
      <w:r w:rsidRPr="006C57F0">
        <w:t>претензий</w:t>
      </w:r>
      <w:r w:rsidR="001A2DBF" w:rsidRPr="006C57F0">
        <w:t xml:space="preserve"> и</w:t>
      </w:r>
      <w:r w:rsidRPr="006C57F0">
        <w:t xml:space="preserve"> исков в связи с нарушением им в процессе </w:t>
      </w:r>
      <w:r w:rsidRPr="006C57F0">
        <w:rPr>
          <w:i/>
        </w:rPr>
        <w:t>выполнения  работ/оказания услуг</w:t>
      </w:r>
      <w:r w:rsidRPr="006C57F0">
        <w:t xml:space="preserve"> природоохранного, земельного, водного, лесного законодательства, законодательства об охране атмосферного воздуха, об отходах производства и потребления, не подлежат возмещению </w:t>
      </w:r>
      <w:r w:rsidRPr="006C57F0">
        <w:rPr>
          <w:i/>
        </w:rPr>
        <w:t>Заказчиком</w:t>
      </w:r>
      <w:r w:rsidRPr="006C57F0">
        <w:t>.</w:t>
      </w:r>
    </w:p>
    <w:p w:rsidR="00970F09" w:rsidRPr="006C57F0" w:rsidRDefault="00970F09" w:rsidP="00EE1741">
      <w:pPr>
        <w:pStyle w:val="aff3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rPr>
          <w:i/>
        </w:rPr>
        <w:t>Заказчик</w:t>
      </w:r>
      <w:r w:rsidRPr="006C57F0">
        <w:t xml:space="preserve"> не несет ответственности за травмы, увечья или смерть любого работника </w:t>
      </w:r>
      <w:r w:rsidRPr="006C57F0">
        <w:rPr>
          <w:i/>
        </w:rPr>
        <w:t>Подрядчика</w:t>
      </w:r>
      <w:r w:rsidRPr="006C57F0">
        <w:t xml:space="preserve"> или привлеченного им Субподрядчика, произошедшие не по вине </w:t>
      </w:r>
      <w:r w:rsidRPr="006C57F0">
        <w:rPr>
          <w:i/>
        </w:rPr>
        <w:t>Заказчика,</w:t>
      </w:r>
      <w:r w:rsidRPr="006C57F0">
        <w:t xml:space="preserve"> а также в случае нарушения ими требований правил охраны труда, промышленной безопасности</w:t>
      </w:r>
      <w:r w:rsidR="00854E5F" w:rsidRPr="006C57F0">
        <w:t xml:space="preserve"> и экологии</w:t>
      </w:r>
      <w:r w:rsidRPr="006C57F0">
        <w:t>.</w:t>
      </w:r>
    </w:p>
    <w:p w:rsidR="0000749D" w:rsidRPr="006C57F0" w:rsidRDefault="0000749D" w:rsidP="00EE1741">
      <w:pPr>
        <w:pStyle w:val="aff3"/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57F0">
        <w:t>Невыполнение/ненадлежащее выполнение в установленный срок согласованных Сторонами мероприятий является основанием для одностороннего отказа Заказчика от исполнения настоящего Договора</w:t>
      </w:r>
      <w:r w:rsidR="00DE2804">
        <w:t>.</w:t>
      </w:r>
    </w:p>
    <w:p w:rsidR="00970F09" w:rsidRPr="006C57F0" w:rsidRDefault="00970F09" w:rsidP="00572086">
      <w:pPr>
        <w:pStyle w:val="m2"/>
        <w:tabs>
          <w:tab w:val="left" w:pos="993"/>
        </w:tabs>
        <w:ind w:firstLine="709"/>
      </w:pPr>
    </w:p>
    <w:bookmarkEnd w:id="72"/>
    <w:bookmarkEnd w:id="73"/>
    <w:bookmarkEnd w:id="74"/>
    <w:bookmarkEnd w:id="75"/>
    <w:p w:rsidR="00970F09" w:rsidRPr="006C57F0" w:rsidRDefault="00970F09" w:rsidP="00970F09">
      <w:pPr>
        <w:pStyle w:val="m2"/>
      </w:pPr>
    </w:p>
    <w:p w:rsidR="007B6317" w:rsidRPr="006C57F0" w:rsidRDefault="007B6317">
      <w:r w:rsidRPr="006C57F0">
        <w:br w:type="page"/>
      </w:r>
    </w:p>
    <w:p w:rsidR="00DD0A7F" w:rsidRPr="006C57F0" w:rsidRDefault="00DD0A7F" w:rsidP="00DD0A7F">
      <w:pPr>
        <w:pStyle w:val="m7"/>
        <w:pageBreakBefore/>
        <w:outlineLvl w:val="2"/>
        <w:rPr>
          <w:sz w:val="20"/>
          <w:szCs w:val="20"/>
        </w:rPr>
        <w:sectPr w:rsidR="00DD0A7F" w:rsidRPr="006C57F0" w:rsidSect="00DF4510">
          <w:footerReference w:type="even" r:id="rId8"/>
          <w:footerReference w:type="default" r:id="rId9"/>
          <w:footerReference w:type="first" r:id="rId10"/>
          <w:pgSz w:w="11906" w:h="16838" w:code="9"/>
          <w:pgMar w:top="1134" w:right="567" w:bottom="1134" w:left="1134" w:header="567" w:footer="567" w:gutter="0"/>
          <w:pgNumType w:chapStyle="1"/>
          <w:cols w:space="708"/>
          <w:titlePg/>
          <w:docGrid w:linePitch="360"/>
        </w:sectPr>
      </w:pPr>
      <w:bookmarkStart w:id="76" w:name="_Toc330812578"/>
    </w:p>
    <w:p w:rsidR="00DD0A7F" w:rsidRPr="006C57F0" w:rsidRDefault="00DD0A7F" w:rsidP="009D79DC">
      <w:pPr>
        <w:pStyle w:val="m7"/>
        <w:pageBreakBefore/>
        <w:outlineLvl w:val="0"/>
      </w:pPr>
      <w:bookmarkStart w:id="77" w:name="_Toc401572499"/>
      <w:bookmarkStart w:id="78" w:name="_Toc401572727"/>
      <w:bookmarkStart w:id="79" w:name="_Toc144982757"/>
      <w:r w:rsidRPr="006C57F0">
        <w:lastRenderedPageBreak/>
        <w:t xml:space="preserve">Приложение </w:t>
      </w:r>
      <w:r w:rsidR="00C438DD">
        <w:t>2</w:t>
      </w:r>
      <w:r w:rsidRPr="006C57F0">
        <w:t xml:space="preserve">. перечень нарушений требований ОТ, ПБ и </w:t>
      </w:r>
      <w:r w:rsidR="00977F39" w:rsidRPr="006C57F0">
        <w:t>Э</w:t>
      </w:r>
      <w:bookmarkEnd w:id="76"/>
      <w:bookmarkEnd w:id="77"/>
      <w:bookmarkEnd w:id="78"/>
      <w:bookmarkEnd w:id="79"/>
    </w:p>
    <w:tbl>
      <w:tblPr>
        <w:tblW w:w="15645" w:type="dxa"/>
        <w:tblInd w:w="-70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auto" w:fill="FBD4B4" w:themeFill="accent6" w:themeFillTint="6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6774"/>
        <w:gridCol w:w="2127"/>
        <w:gridCol w:w="6288"/>
      </w:tblGrid>
      <w:tr w:rsidR="009D79DC" w:rsidRPr="006C57F0" w:rsidTr="009D79DC">
        <w:trPr>
          <w:cantSplit/>
          <w:trHeight w:val="20"/>
          <w:tblHeader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79DC" w:rsidRPr="006C57F0" w:rsidRDefault="009D79DC" w:rsidP="00AF650F">
            <w:pPr>
              <w:jc w:val="center"/>
              <w:rPr>
                <w:b/>
                <w:sz w:val="20"/>
                <w:szCs w:val="20"/>
              </w:rPr>
            </w:pPr>
            <w:r w:rsidRPr="006C57F0">
              <w:rPr>
                <w:b/>
                <w:sz w:val="20"/>
                <w:szCs w:val="20"/>
              </w:rPr>
              <w:t>№</w:t>
            </w:r>
          </w:p>
          <w:p w:rsidR="009D79DC" w:rsidRPr="006C57F0" w:rsidRDefault="009D79DC" w:rsidP="00AF650F">
            <w:pPr>
              <w:jc w:val="center"/>
              <w:rPr>
                <w:b/>
                <w:sz w:val="20"/>
                <w:szCs w:val="20"/>
              </w:rPr>
            </w:pPr>
            <w:r w:rsidRPr="006C57F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79DC" w:rsidRPr="006C57F0" w:rsidRDefault="009D79DC" w:rsidP="00AF650F">
            <w:pPr>
              <w:pStyle w:val="aff6"/>
              <w:spacing w:before="0"/>
              <w:ind w:firstLine="0"/>
              <w:jc w:val="center"/>
              <w:rPr>
                <w:b/>
                <w:sz w:val="20"/>
              </w:rPr>
            </w:pPr>
            <w:r w:rsidRPr="006C57F0">
              <w:rPr>
                <w:b/>
                <w:sz w:val="20"/>
              </w:rPr>
              <w:t>Наименование нарушения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79DC" w:rsidRPr="006C57F0" w:rsidRDefault="009D79DC" w:rsidP="00AF650F">
            <w:pPr>
              <w:pStyle w:val="aff5"/>
              <w:spacing w:before="0"/>
              <w:rPr>
                <w:b/>
                <w:sz w:val="20"/>
              </w:rPr>
            </w:pPr>
            <w:r w:rsidRPr="006C57F0">
              <w:rPr>
                <w:b/>
                <w:sz w:val="20"/>
              </w:rPr>
              <w:t xml:space="preserve">Величина  неустойки (штрафа), </w:t>
            </w:r>
          </w:p>
          <w:p w:rsidR="009D79DC" w:rsidRPr="006C57F0" w:rsidRDefault="009D79DC" w:rsidP="00AF650F">
            <w:pPr>
              <w:pStyle w:val="aff5"/>
              <w:spacing w:before="0"/>
              <w:rPr>
                <w:b/>
                <w:sz w:val="20"/>
              </w:rPr>
            </w:pPr>
            <w:proofErr w:type="spellStart"/>
            <w:proofErr w:type="gramStart"/>
            <w:r w:rsidRPr="006C57F0">
              <w:rPr>
                <w:b/>
                <w:sz w:val="20"/>
              </w:rPr>
              <w:t>тыс.рублей</w:t>
            </w:r>
            <w:proofErr w:type="spellEnd"/>
            <w:proofErr w:type="gramEnd"/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79DC" w:rsidRPr="006C57F0" w:rsidRDefault="009D79DC" w:rsidP="00815796">
            <w:pPr>
              <w:jc w:val="center"/>
              <w:rPr>
                <w:b/>
                <w:sz w:val="20"/>
                <w:szCs w:val="20"/>
              </w:rPr>
            </w:pPr>
            <w:r w:rsidRPr="006C57F0">
              <w:rPr>
                <w:b/>
                <w:sz w:val="20"/>
                <w:szCs w:val="20"/>
              </w:rPr>
              <w:t>Документ</w:t>
            </w:r>
            <w:r w:rsidR="005A569E">
              <w:rPr>
                <w:b/>
                <w:sz w:val="20"/>
                <w:szCs w:val="20"/>
              </w:rPr>
              <w:t xml:space="preserve"> </w:t>
            </w:r>
            <w:r w:rsidRPr="006C57F0">
              <w:rPr>
                <w:b/>
                <w:sz w:val="20"/>
                <w:szCs w:val="20"/>
              </w:rPr>
              <w:t>фиксации</w:t>
            </w:r>
            <w:r w:rsidR="005A569E">
              <w:rPr>
                <w:b/>
                <w:sz w:val="20"/>
                <w:szCs w:val="20"/>
              </w:rPr>
              <w:t xml:space="preserve"> </w:t>
            </w:r>
            <w:r w:rsidRPr="006C57F0">
              <w:rPr>
                <w:b/>
                <w:sz w:val="20"/>
                <w:szCs w:val="20"/>
              </w:rPr>
              <w:t>нарушения</w:t>
            </w:r>
          </w:p>
        </w:tc>
      </w:tr>
      <w:tr w:rsidR="009D79DC" w:rsidRPr="006C57F0" w:rsidTr="009D79DC">
        <w:trPr>
          <w:cantSplit/>
          <w:trHeight w:val="20"/>
          <w:tblHeader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D79DC" w:rsidRPr="006C57F0" w:rsidRDefault="009D79DC" w:rsidP="00AF650F">
            <w:pPr>
              <w:pStyle w:val="aff6"/>
              <w:spacing w:before="0"/>
              <w:ind w:firstLine="0"/>
              <w:jc w:val="center"/>
              <w:rPr>
                <w:b/>
                <w:sz w:val="20"/>
                <w:szCs w:val="24"/>
              </w:rPr>
            </w:pPr>
            <w:r w:rsidRPr="006C57F0">
              <w:rPr>
                <w:b/>
                <w:sz w:val="20"/>
                <w:szCs w:val="24"/>
              </w:rPr>
              <w:t>1</w:t>
            </w: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6C57F0" w:rsidRDefault="009D79DC" w:rsidP="00AF650F">
            <w:pPr>
              <w:pStyle w:val="aff6"/>
              <w:tabs>
                <w:tab w:val="left" w:pos="1995"/>
                <w:tab w:val="center" w:pos="3294"/>
              </w:tabs>
              <w:spacing w:before="0"/>
              <w:ind w:hanging="78"/>
              <w:jc w:val="center"/>
              <w:rPr>
                <w:b/>
                <w:sz w:val="20"/>
                <w:szCs w:val="24"/>
              </w:rPr>
            </w:pPr>
            <w:r w:rsidRPr="006C57F0">
              <w:rPr>
                <w:b/>
                <w:sz w:val="20"/>
                <w:szCs w:val="24"/>
              </w:rPr>
              <w:t>2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6C57F0" w:rsidRDefault="009D79DC" w:rsidP="00AF650F">
            <w:pPr>
              <w:pStyle w:val="aff6"/>
              <w:spacing w:before="0"/>
              <w:ind w:hanging="78"/>
              <w:jc w:val="center"/>
              <w:rPr>
                <w:b/>
                <w:sz w:val="20"/>
                <w:szCs w:val="24"/>
              </w:rPr>
            </w:pPr>
            <w:r w:rsidRPr="006C57F0">
              <w:rPr>
                <w:b/>
                <w:sz w:val="20"/>
                <w:szCs w:val="24"/>
              </w:rPr>
              <w:t>3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6C57F0" w:rsidRDefault="009D79DC" w:rsidP="00AF650F">
            <w:pPr>
              <w:pStyle w:val="aff6"/>
              <w:spacing w:before="0"/>
              <w:ind w:hanging="78"/>
              <w:jc w:val="center"/>
              <w:rPr>
                <w:b/>
                <w:sz w:val="20"/>
                <w:szCs w:val="24"/>
              </w:rPr>
            </w:pPr>
            <w:r w:rsidRPr="006C57F0">
              <w:rPr>
                <w:b/>
                <w:sz w:val="20"/>
                <w:szCs w:val="24"/>
              </w:rPr>
              <w:t>4</w:t>
            </w:r>
          </w:p>
        </w:tc>
      </w:tr>
      <w:tr w:rsidR="009D79DC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D79DC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D79DC" w:rsidP="00AF650F">
            <w:pPr>
              <w:pStyle w:val="aff6"/>
              <w:spacing w:before="0"/>
              <w:ind w:firstLine="34"/>
              <w:rPr>
                <w:sz w:val="20"/>
              </w:rPr>
            </w:pPr>
            <w:r w:rsidRPr="00973BD4">
              <w:rPr>
                <w:sz w:val="20"/>
              </w:rPr>
              <w:t>Обнаружение на объектах (территории) Заказчика и/или в ходе осуществления работ/оказания услуг работников Подрядчика (Субподрядчика</w:t>
            </w:r>
            <w:proofErr w:type="gramStart"/>
            <w:r w:rsidRPr="00973BD4">
              <w:rPr>
                <w:sz w:val="20"/>
              </w:rPr>
              <w:t>),  в</w:t>
            </w:r>
            <w:proofErr w:type="gramEnd"/>
            <w:r w:rsidRPr="00973BD4">
              <w:rPr>
                <w:sz w:val="20"/>
              </w:rPr>
              <w:t xml:space="preserve"> состоянии алкогольного, наркотического или иного токсического опьянения.</w:t>
            </w:r>
          </w:p>
          <w:p w:rsidR="009D79DC" w:rsidRPr="00973BD4" w:rsidRDefault="009D79DC" w:rsidP="00AF650F">
            <w:pPr>
              <w:pStyle w:val="aff6"/>
              <w:spacing w:before="0"/>
              <w:ind w:firstLine="0"/>
              <w:rPr>
                <w:sz w:val="20"/>
              </w:rPr>
            </w:pP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73BD4" w:rsidP="00AF650F">
            <w:pPr>
              <w:pStyle w:val="aff5"/>
              <w:spacing w:befor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9D79DC" w:rsidRPr="00973BD4">
              <w:rPr>
                <w:sz w:val="20"/>
              </w:rPr>
              <w:t>00</w:t>
            </w:r>
          </w:p>
          <w:p w:rsidR="009D79DC" w:rsidRPr="00973BD4" w:rsidRDefault="009D79DC" w:rsidP="00AF650F">
            <w:pPr>
              <w:pStyle w:val="aff5"/>
              <w:spacing w:before="0"/>
              <w:rPr>
                <w:sz w:val="20"/>
              </w:rPr>
            </w:pP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D79DC" w:rsidP="00815796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 медицинского освидетельствования либо акт фиксации отказа работника Подрядчика (Субподрядчика) от прохождения медицинского освидетельствования</w:t>
            </w:r>
          </w:p>
        </w:tc>
      </w:tr>
      <w:tr w:rsidR="009D79DC" w:rsidRPr="00973BD4" w:rsidTr="009D79DC">
        <w:trPr>
          <w:cantSplit/>
          <w:trHeight w:val="1238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D79DC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D79DC" w:rsidP="00555D5C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Действия Подрядчика, приведшие к возникновению аварии на опасных производственных объектах Заказчика.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E322CA" w:rsidP="004C15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79DC" w:rsidRPr="00973BD4" w:rsidRDefault="009D79DC" w:rsidP="00555D5C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 xml:space="preserve">Акт технического расследования аварии </w:t>
            </w:r>
          </w:p>
        </w:tc>
      </w:tr>
      <w:tr w:rsidR="009354B7" w:rsidRPr="00973BD4" w:rsidTr="009D79DC">
        <w:trPr>
          <w:cantSplit/>
          <w:trHeight w:val="1238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pStyle w:val="aff6"/>
              <w:spacing w:before="0"/>
              <w:ind w:firstLine="0"/>
              <w:rPr>
                <w:sz w:val="20"/>
              </w:rPr>
            </w:pPr>
            <w:r w:rsidRPr="00973BD4">
              <w:rPr>
                <w:sz w:val="20"/>
              </w:rPr>
              <w:t>Действия Подрядчика, приведшие к возникновению инцидента на опасных производственных объектах Заказчика.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250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 технического расследования инцидента</w:t>
            </w:r>
          </w:p>
        </w:tc>
      </w:tr>
      <w:tr w:rsidR="009354B7" w:rsidRPr="00973BD4" w:rsidTr="009D79DC">
        <w:trPr>
          <w:cantSplit/>
          <w:trHeight w:val="1238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E322CA">
            <w:pPr>
              <w:pStyle w:val="aff6"/>
              <w:spacing w:before="0"/>
              <w:ind w:firstLine="34"/>
              <w:rPr>
                <w:sz w:val="20"/>
              </w:rPr>
            </w:pPr>
            <w:r w:rsidRPr="00973BD4">
              <w:rPr>
                <w:sz w:val="20"/>
              </w:rPr>
              <w:t xml:space="preserve">Сокрытие либо непредставление в течение </w:t>
            </w:r>
            <w:r w:rsidR="00E322CA">
              <w:rPr>
                <w:sz w:val="20"/>
              </w:rPr>
              <w:t>8</w:t>
            </w:r>
            <w:r w:rsidRPr="00973BD4">
              <w:rPr>
                <w:sz w:val="20"/>
              </w:rPr>
              <w:t xml:space="preserve"> часов Подрядчиком (Субподрядчиком) информации об а</w:t>
            </w:r>
            <w:r w:rsidR="003E01FF">
              <w:rPr>
                <w:sz w:val="20"/>
              </w:rPr>
              <w:t xml:space="preserve">варии, инциденте, факте </w:t>
            </w:r>
            <w:proofErr w:type="spellStart"/>
            <w:r w:rsidR="003E01FF">
              <w:rPr>
                <w:sz w:val="20"/>
              </w:rPr>
              <w:t>травмиры</w:t>
            </w:r>
            <w:r w:rsidRPr="00973BD4">
              <w:rPr>
                <w:sz w:val="20"/>
              </w:rPr>
              <w:t>вания</w:t>
            </w:r>
            <w:proofErr w:type="spellEnd"/>
            <w:r w:rsidRPr="00973BD4">
              <w:rPr>
                <w:sz w:val="20"/>
              </w:rPr>
              <w:t>, нарушения технологического режима, загрязнения окружающей среды, происшедших при выполнении работ/оказании услуг.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100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354B7" w:rsidRPr="00973BD4" w:rsidTr="009D79DC">
        <w:trPr>
          <w:cantSplit/>
          <w:trHeight w:val="1238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9354B7">
            <w:pPr>
              <w:tabs>
                <w:tab w:val="left" w:pos="0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 xml:space="preserve">Нарушения требований правил охраны труда, промышленной, пожарной  безопасности и экологии выявленные повторно </w:t>
            </w:r>
          </w:p>
          <w:p w:rsidR="009354B7" w:rsidRPr="00973BD4" w:rsidRDefault="009354B7" w:rsidP="00555D5C">
            <w:pPr>
              <w:pStyle w:val="aff6"/>
              <w:spacing w:before="0"/>
              <w:ind w:firstLine="0"/>
              <w:rPr>
                <w:sz w:val="20"/>
              </w:rPr>
            </w:pP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10 – за каждое повторное нарушение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354B7" w:rsidRPr="00973BD4" w:rsidRDefault="009354B7" w:rsidP="00555D5C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555D5C">
            <w:pPr>
              <w:pStyle w:val="aff6"/>
              <w:spacing w:before="0"/>
              <w:ind w:firstLine="0"/>
              <w:rPr>
                <w:sz w:val="20"/>
                <w:highlight w:val="yellow"/>
              </w:rPr>
            </w:pPr>
            <w:r w:rsidRPr="00973BD4">
              <w:rPr>
                <w:sz w:val="20"/>
              </w:rPr>
              <w:t>Выполнение работ без применения средств индивидуальной защиты (защитная каска, защитные очки, противогаз, многоточечная страховочная привязь, маска и т.п.).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973BD4">
            <w:pPr>
              <w:pStyle w:val="aff5"/>
              <w:spacing w:before="0"/>
              <w:rPr>
                <w:sz w:val="20"/>
                <w:highlight w:val="yellow"/>
              </w:rPr>
            </w:pPr>
            <w:r w:rsidRPr="00973BD4">
              <w:rPr>
                <w:sz w:val="20"/>
              </w:rPr>
              <w:t>5 за каждое  выявленное нарушение (работника)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555D5C">
            <w:pPr>
              <w:jc w:val="both"/>
              <w:rPr>
                <w:sz w:val="20"/>
                <w:szCs w:val="20"/>
                <w:highlight w:val="yellow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555D5C">
            <w:pPr>
              <w:pStyle w:val="aff6"/>
              <w:spacing w:before="0"/>
              <w:ind w:firstLine="0"/>
              <w:rPr>
                <w:sz w:val="20"/>
              </w:rPr>
            </w:pPr>
            <w:r w:rsidRPr="00973BD4">
              <w:rPr>
                <w:sz w:val="20"/>
              </w:rPr>
              <w:t>Нарушение требований по обеспечению, содержанию и эксплуатации первичных средств пожаротушения.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3E01FF" w:rsidP="00555D5C">
            <w:pPr>
              <w:pStyle w:val="aff5"/>
              <w:spacing w:before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973BD4" w:rsidRPr="00973BD4">
              <w:rPr>
                <w:sz w:val="20"/>
              </w:rPr>
              <w:t>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555D5C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9D79DC">
            <w:pPr>
              <w:pStyle w:val="aff6"/>
              <w:spacing w:before="0"/>
              <w:ind w:firstLine="0"/>
              <w:rPr>
                <w:sz w:val="20"/>
              </w:rPr>
            </w:pPr>
            <w:r w:rsidRPr="00973BD4">
              <w:rPr>
                <w:sz w:val="20"/>
              </w:rPr>
              <w:t xml:space="preserve">Возобновление  Подрядчиком без письменного разрешения Заказчика работ, запрещенных органами контроля и надзора, аварийно-спасательными формированиями,  представителями Заказчика, имеющими соответствующие полномочия.  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5"/>
              <w:spacing w:before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6"/>
              <w:spacing w:before="0"/>
              <w:ind w:firstLine="34"/>
              <w:rPr>
                <w:sz w:val="20"/>
              </w:rPr>
            </w:pPr>
            <w:r w:rsidRPr="00973BD4">
              <w:rPr>
                <w:sz w:val="20"/>
              </w:rPr>
              <w:t xml:space="preserve">Применение Подрядчиком при выполнении работ/оказании услуг на объекте (территории) Заказчика технических устройств, оборудования, инструментов, не прошедших своевременную экспертизу промышленной безопасности, испытание, освидетельствование. 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100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6"/>
              <w:spacing w:before="0"/>
              <w:ind w:firstLine="34"/>
              <w:rPr>
                <w:sz w:val="20"/>
              </w:rPr>
            </w:pPr>
            <w:r w:rsidRPr="00973BD4">
              <w:rPr>
                <w:sz w:val="20"/>
              </w:rPr>
              <w:t>Нарушение правил охраны или повреждение Подрядчиком (Субподрядчиком) трубопроводов, тепловых сетей, воздушных, подземных кабельных и  линий электропередач, либо их оборудования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100 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6"/>
              <w:spacing w:before="0"/>
              <w:ind w:firstLine="0"/>
              <w:rPr>
                <w:sz w:val="20"/>
              </w:rPr>
            </w:pPr>
            <w:r w:rsidRPr="00973BD4">
              <w:rPr>
                <w:sz w:val="20"/>
              </w:rPr>
              <w:t>Допуск к работе необученного, не</w:t>
            </w:r>
            <w:r w:rsidR="003E01FF">
              <w:rPr>
                <w:sz w:val="20"/>
              </w:rPr>
              <w:t xml:space="preserve"> </w:t>
            </w:r>
            <w:r w:rsidRPr="00973BD4">
              <w:rPr>
                <w:sz w:val="20"/>
              </w:rPr>
              <w:t>аттестованного, не проинструктированного персонала, отсутствие документального подтверждения ознакомления работников подрядных организаций с инструкциями, содержащими требования охраны труда, промышленной и пожарной безопасности.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973BD4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 xml:space="preserve">10 за каждое выявленное нарушение            (работника)                      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815796">
            <w:pPr>
              <w:jc w:val="both"/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6"/>
              <w:spacing w:before="0"/>
              <w:ind w:firstLine="0"/>
              <w:rPr>
                <w:sz w:val="20"/>
              </w:rPr>
            </w:pPr>
            <w:r w:rsidRPr="00973BD4">
              <w:rPr>
                <w:sz w:val="20"/>
              </w:rPr>
              <w:t>Действия Подрядчика, повлекшие причинение вреда окружающей среде при производстве работ/оказании услуги  на объектах (территории) Заказчика.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250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 расследования аварии, инцидента с экологическим ущербом</w:t>
            </w:r>
          </w:p>
        </w:tc>
      </w:tr>
      <w:tr w:rsidR="00973BD4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6"/>
              <w:spacing w:before="0"/>
              <w:ind w:firstLine="34"/>
              <w:rPr>
                <w:sz w:val="20"/>
              </w:rPr>
            </w:pPr>
            <w:r w:rsidRPr="00973BD4">
              <w:rPr>
                <w:sz w:val="20"/>
              </w:rPr>
              <w:t>Загрязнение и захламление водоемов, нарушение режима водоохранных зон водного объекта, забор воды из поверхностных водоемов и сброс сточных вод в водные объекты без разрешения (иных законных оснований) при производстве работ/оказании услуг Подрядчиком (Субподрядчиком) на объекте (территории) Заказчика.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pStyle w:val="aff5"/>
              <w:spacing w:before="0"/>
              <w:rPr>
                <w:sz w:val="20"/>
              </w:rPr>
            </w:pPr>
            <w:r w:rsidRPr="00973BD4">
              <w:rPr>
                <w:sz w:val="20"/>
              </w:rPr>
              <w:t>50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BD4" w:rsidRPr="00973BD4" w:rsidRDefault="00973BD4" w:rsidP="00AF650F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  <w:tr w:rsidR="00924790" w:rsidRPr="00973BD4" w:rsidTr="009D79DC">
        <w:trPr>
          <w:cantSplit/>
          <w:trHeight w:val="20"/>
        </w:trPr>
        <w:tc>
          <w:tcPr>
            <w:tcW w:w="456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790" w:rsidRPr="00973BD4" w:rsidRDefault="00924790" w:rsidP="00EE1741">
            <w:pPr>
              <w:pStyle w:val="aff3"/>
              <w:numPr>
                <w:ilvl w:val="0"/>
                <w:numId w:val="8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74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790" w:rsidRPr="00973BD4" w:rsidRDefault="00924790" w:rsidP="00825128">
            <w:pPr>
              <w:pStyle w:val="aff6"/>
              <w:spacing w:before="0"/>
              <w:ind w:firstLine="34"/>
              <w:rPr>
                <w:sz w:val="20"/>
              </w:rPr>
            </w:pPr>
            <w:r>
              <w:rPr>
                <w:sz w:val="20"/>
              </w:rPr>
              <w:t>Нарушение требований производственной гигиены, производство работ в складских и производственных помещениях без наличия медицинских книжек</w:t>
            </w:r>
            <w:r w:rsidR="003E01FF">
              <w:rPr>
                <w:sz w:val="20"/>
              </w:rPr>
              <w:t>, без спец одежды</w:t>
            </w:r>
          </w:p>
        </w:tc>
        <w:tc>
          <w:tcPr>
            <w:tcW w:w="2127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790" w:rsidRPr="00973BD4" w:rsidRDefault="00924790" w:rsidP="00AF650F">
            <w:pPr>
              <w:pStyle w:val="aff5"/>
              <w:spacing w:before="0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973BD4">
              <w:rPr>
                <w:sz w:val="20"/>
              </w:rPr>
              <w:t xml:space="preserve"> за каждое  выявленное нарушение</w:t>
            </w:r>
          </w:p>
        </w:tc>
        <w:tc>
          <w:tcPr>
            <w:tcW w:w="6288" w:type="dxa"/>
            <w:shd w:val="clear" w:color="auto" w:fill="FBD4B4" w:themeFill="accent6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4790" w:rsidRPr="00973BD4" w:rsidRDefault="00924790" w:rsidP="00AF650F">
            <w:pPr>
              <w:rPr>
                <w:sz w:val="20"/>
                <w:szCs w:val="20"/>
              </w:rPr>
            </w:pPr>
            <w:r w:rsidRPr="00973BD4">
              <w:rPr>
                <w:sz w:val="20"/>
                <w:szCs w:val="20"/>
              </w:rPr>
              <w:t>Акт, составленный по результатам выявленного нарушения</w:t>
            </w:r>
          </w:p>
        </w:tc>
      </w:tr>
    </w:tbl>
    <w:p w:rsidR="003D1B20" w:rsidRPr="00973BD4" w:rsidRDefault="003D1B20" w:rsidP="00DD0A7F">
      <w:pPr>
        <w:pStyle w:val="m2"/>
        <w:rPr>
          <w:sz w:val="20"/>
          <w:szCs w:val="20"/>
        </w:rPr>
      </w:pPr>
    </w:p>
    <w:p w:rsidR="00DD0A7F" w:rsidRPr="006C57F0" w:rsidRDefault="003D1B20" w:rsidP="00510727">
      <w:pPr>
        <w:sectPr w:rsidR="00DD0A7F" w:rsidRPr="006C57F0" w:rsidSect="00E228D5">
          <w:pgSz w:w="16838" w:h="11906" w:orient="landscape" w:code="9"/>
          <w:pgMar w:top="1134" w:right="567" w:bottom="1134" w:left="1134" w:header="567" w:footer="567" w:gutter="0"/>
          <w:cols w:space="708"/>
          <w:docGrid w:linePitch="360"/>
        </w:sectPr>
      </w:pPr>
      <w:r w:rsidRPr="00973BD4">
        <w:rPr>
          <w:sz w:val="20"/>
          <w:szCs w:val="20"/>
        </w:rPr>
        <w:br w:type="page"/>
      </w:r>
    </w:p>
    <w:p w:rsidR="003D1B20" w:rsidRPr="006C57F0" w:rsidRDefault="003D1B20" w:rsidP="00EF22D5">
      <w:pPr>
        <w:pStyle w:val="m7"/>
        <w:pageBreakBefore/>
        <w:jc w:val="both"/>
        <w:outlineLvl w:val="0"/>
      </w:pPr>
      <w:bookmarkStart w:id="80" w:name="_Toc401572500"/>
      <w:bookmarkStart w:id="81" w:name="_Toc401572728"/>
      <w:bookmarkStart w:id="82" w:name="_Toc144982758"/>
      <w:r w:rsidRPr="006C57F0">
        <w:lastRenderedPageBreak/>
        <w:t xml:space="preserve">Приложение </w:t>
      </w:r>
      <w:r w:rsidR="00C438DD">
        <w:t>3</w:t>
      </w:r>
      <w:r w:rsidRPr="006C57F0">
        <w:t>. требования заказчика по ОТ, ПБ и Э</w:t>
      </w:r>
      <w:bookmarkEnd w:id="80"/>
      <w:bookmarkEnd w:id="81"/>
      <w:bookmarkEnd w:id="82"/>
    </w:p>
    <w:p w:rsidR="003D1B20" w:rsidRPr="006C57F0" w:rsidRDefault="003D1B20" w:rsidP="003D1B20">
      <w:pPr>
        <w:pStyle w:val="m2"/>
      </w:pPr>
    </w:p>
    <w:p w:rsidR="003D1B20" w:rsidRPr="006C57F0" w:rsidRDefault="003D1B20" w:rsidP="003D1B20">
      <w:pPr>
        <w:ind w:firstLine="720"/>
        <w:jc w:val="both"/>
      </w:pPr>
      <w:r w:rsidRPr="006C57F0">
        <w:t>Заказчик уделяет повышенное внимание вопросам охраны труда, промышленной</w:t>
      </w:r>
      <w:r w:rsidR="00973BD4">
        <w:t xml:space="preserve">, пожарной </w:t>
      </w:r>
      <w:r w:rsidRPr="006C57F0">
        <w:t xml:space="preserve"> безопасности и </w:t>
      </w:r>
      <w:r w:rsidR="00854E5F" w:rsidRPr="006C57F0">
        <w:t>экологии</w:t>
      </w:r>
      <w:r w:rsidRPr="006C57F0">
        <w:t>, включая транспортной безопасн</w:t>
      </w:r>
      <w:r w:rsidR="00973BD4">
        <w:t xml:space="preserve">ости, охраны здоровья человека </w:t>
      </w:r>
      <w:r w:rsidRPr="006C57F0">
        <w:t xml:space="preserve">и требует от Подрядчика  </w:t>
      </w:r>
      <w:r w:rsidR="00A11B10">
        <w:t>соблюдение требований</w:t>
      </w:r>
      <w:r w:rsidRPr="006C57F0">
        <w:t xml:space="preserve"> в области ОТ, ПБ и Э. </w:t>
      </w:r>
    </w:p>
    <w:p w:rsidR="003D1B20" w:rsidRPr="00A11B10" w:rsidRDefault="00A11B10" w:rsidP="00A11B10">
      <w:pPr>
        <w:ind w:firstLine="720"/>
        <w:jc w:val="center"/>
        <w:rPr>
          <w:i/>
          <w:u w:val="single"/>
        </w:rPr>
      </w:pPr>
      <w:r w:rsidRPr="00A11B10">
        <w:rPr>
          <w:i/>
          <w:u w:val="single"/>
        </w:rPr>
        <w:t>1</w:t>
      </w:r>
      <w:r w:rsidR="003D1B20" w:rsidRPr="00A11B10">
        <w:rPr>
          <w:i/>
          <w:u w:val="single"/>
        </w:rPr>
        <w:t>. Соблюдение требований законодательства Российской Федерации</w:t>
      </w:r>
      <w:r w:rsidR="00083FF0" w:rsidRPr="00A11B10">
        <w:rPr>
          <w:i/>
          <w:u w:val="single"/>
        </w:rPr>
        <w:t xml:space="preserve"> и догов</w:t>
      </w:r>
      <w:r w:rsidR="00083FF0" w:rsidRPr="006C57F0">
        <w:t xml:space="preserve">ора </w:t>
      </w:r>
      <w:r w:rsidR="00083FF0" w:rsidRPr="00A11B10">
        <w:rPr>
          <w:i/>
          <w:u w:val="single"/>
        </w:rPr>
        <w:t>в области ОТ, ПБ и Э</w:t>
      </w:r>
      <w:r w:rsidR="003D1B20" w:rsidRPr="00A11B10">
        <w:rPr>
          <w:i/>
          <w:u w:val="single"/>
        </w:rPr>
        <w:t>.</w:t>
      </w:r>
    </w:p>
    <w:p w:rsidR="003D1B20" w:rsidRPr="006C57F0" w:rsidRDefault="003D1B20" w:rsidP="003D1B20">
      <w:pPr>
        <w:ind w:firstLine="720"/>
        <w:jc w:val="both"/>
      </w:pPr>
      <w:r w:rsidRPr="006C57F0">
        <w:t xml:space="preserve">Подрядчик выполняет и соблюдает все применимые требования законодательства Российской Федерации в области ОТ, ПБ и Э, а </w:t>
      </w:r>
      <w:proofErr w:type="gramStart"/>
      <w:r w:rsidRPr="006C57F0">
        <w:t>также  нормативных</w:t>
      </w:r>
      <w:proofErr w:type="gramEnd"/>
      <w:r w:rsidRPr="006C57F0">
        <w:t xml:space="preserve"> актов, действующих на территории выполнения работ/оказания услуг, а также требования в области ОТ, ПБ и Э </w:t>
      </w:r>
      <w:r w:rsidR="00083FF0" w:rsidRPr="006C57F0">
        <w:t xml:space="preserve">в соответствии с условиями </w:t>
      </w:r>
      <w:r w:rsidRPr="006C57F0">
        <w:t xml:space="preserve"> настоящего Договора. Подрядчик принимает все обоснованные меры предосторожности, направленные на охрану окружающей среды в процессе выполнения работ/оказания услуг.</w:t>
      </w:r>
    </w:p>
    <w:p w:rsidR="003D1B20" w:rsidRPr="00A11B10" w:rsidRDefault="004D3F65" w:rsidP="00A11B10">
      <w:pPr>
        <w:ind w:firstLine="720"/>
        <w:jc w:val="center"/>
        <w:rPr>
          <w:i/>
          <w:u w:val="single"/>
        </w:rPr>
      </w:pPr>
      <w:r>
        <w:rPr>
          <w:i/>
          <w:u w:val="single"/>
        </w:rPr>
        <w:t>2</w:t>
      </w:r>
      <w:r w:rsidR="003D1B20" w:rsidRPr="00A11B10">
        <w:rPr>
          <w:i/>
          <w:u w:val="single"/>
        </w:rPr>
        <w:t>. Средства индивидуальной защиты и аптечки работников</w:t>
      </w:r>
    </w:p>
    <w:p w:rsidR="00A11B10" w:rsidRDefault="004D3F65" w:rsidP="003D1B20">
      <w:pPr>
        <w:ind w:firstLine="720"/>
        <w:jc w:val="both"/>
      </w:pPr>
      <w:r>
        <w:t>2</w:t>
      </w:r>
      <w:r w:rsidR="003D1B20" w:rsidRPr="006C57F0">
        <w:t xml:space="preserve">.1. Персонал Подрядчика должен быть обеспечен средствами индивидуальной защиты (СИЗ) в соответствии с требованиями законодательства Российской </w:t>
      </w:r>
      <w:proofErr w:type="gramStart"/>
      <w:r w:rsidR="003D1B20" w:rsidRPr="006C57F0">
        <w:t>Федерации</w:t>
      </w:r>
      <w:r w:rsidR="00A11B10">
        <w:t>( приказ</w:t>
      </w:r>
      <w:proofErr w:type="gramEnd"/>
      <w:r w:rsidR="00A11B10">
        <w:t xml:space="preserve"> 294н)</w:t>
      </w:r>
      <w:r w:rsidR="003D1B20" w:rsidRPr="006C57F0">
        <w:t xml:space="preserve"> и использовать их во время нахождения на рабочей площадке за пределами административных и бытовых помещений. </w:t>
      </w:r>
    </w:p>
    <w:p w:rsidR="003D1B20" w:rsidRPr="006C57F0" w:rsidRDefault="004D3F65" w:rsidP="003D1B20">
      <w:pPr>
        <w:ind w:firstLine="720"/>
        <w:jc w:val="both"/>
      </w:pPr>
      <w:r>
        <w:t>2</w:t>
      </w:r>
      <w:r w:rsidR="003D1B20" w:rsidRPr="006C57F0">
        <w:t>.2. Персонал, выполняющий работы повышенной опасности, в соответствии с видом выполняемой работы должен быть дополнительно обеспече</w:t>
      </w:r>
      <w:r w:rsidR="00A11B10">
        <w:t>н соответствующими СИЗ.</w:t>
      </w:r>
    </w:p>
    <w:p w:rsidR="003D1B20" w:rsidRDefault="004D3F65" w:rsidP="003D1B20">
      <w:pPr>
        <w:ind w:firstLine="720"/>
        <w:jc w:val="both"/>
      </w:pPr>
      <w:r>
        <w:t>2</w:t>
      </w:r>
      <w:r w:rsidR="003D1B20" w:rsidRPr="006C57F0">
        <w:t xml:space="preserve">.3. Каждое административное помещение Подрядчика, помещение для проживания персонала Подрядчика, включая мобильные, должно иметь аптечку для оказания первой помощи работникам из расчета 1 аптечка на 10 работников. </w:t>
      </w:r>
    </w:p>
    <w:p w:rsidR="00FE0FF3" w:rsidRDefault="00FE0FF3" w:rsidP="00FE0FF3">
      <w:pPr>
        <w:ind w:firstLine="720"/>
        <w:jc w:val="center"/>
        <w:rPr>
          <w:i/>
          <w:u w:val="single"/>
        </w:rPr>
      </w:pPr>
      <w:r w:rsidRPr="00FE0FF3">
        <w:rPr>
          <w:i/>
          <w:u w:val="single"/>
        </w:rPr>
        <w:t>3. Требования санитарии и гигиены</w:t>
      </w:r>
    </w:p>
    <w:p w:rsidR="00FE0FF3" w:rsidRDefault="008B4E8F" w:rsidP="00FE0FF3">
      <w:pPr>
        <w:ind w:firstLine="720"/>
      </w:pPr>
      <w:r>
        <w:t>3.1. Все сотрудники, находящиеся на территории, обязаны соблюдать требования личной и производственной гигиены, действующие на предприятии.</w:t>
      </w:r>
    </w:p>
    <w:p w:rsidR="008B4E8F" w:rsidRPr="00FE0FF3" w:rsidRDefault="008B4E8F" w:rsidP="00FE0FF3">
      <w:pPr>
        <w:ind w:firstLine="720"/>
      </w:pPr>
      <w:r>
        <w:t>3.2. Все сотрудники, имеющие доступ в складские и производственные помещения</w:t>
      </w:r>
      <w:r w:rsidR="00B344C2">
        <w:t>,</w:t>
      </w:r>
      <w:r>
        <w:t xml:space="preserve"> обязаны предоставить копии медицинских книжек.</w:t>
      </w:r>
    </w:p>
    <w:p w:rsidR="003D1B20" w:rsidRPr="00A11B10" w:rsidRDefault="008933C8" w:rsidP="00A11B10">
      <w:pPr>
        <w:ind w:firstLine="720"/>
        <w:jc w:val="center"/>
        <w:rPr>
          <w:i/>
          <w:u w:val="single"/>
        </w:rPr>
      </w:pPr>
      <w:r>
        <w:rPr>
          <w:i/>
          <w:u w:val="single"/>
        </w:rPr>
        <w:t>4</w:t>
      </w:r>
      <w:r w:rsidR="003D1B20" w:rsidRPr="00A11B10">
        <w:rPr>
          <w:i/>
          <w:u w:val="single"/>
        </w:rPr>
        <w:t>. Транспорт Подрядчика.</w:t>
      </w:r>
    </w:p>
    <w:p w:rsidR="003D1B20" w:rsidRPr="006C57F0" w:rsidRDefault="008933C8" w:rsidP="00CD58BD">
      <w:pPr>
        <w:ind w:firstLine="720"/>
        <w:jc w:val="both"/>
      </w:pPr>
      <w:r>
        <w:t>4</w:t>
      </w:r>
      <w:r w:rsidR="003D1B20" w:rsidRPr="006C57F0">
        <w:t>.1. Все транспортные средства и самоходные машины Подрядчика, используемые при проведении работ (выполнении услуг), должны быть технически исправными, соответствующими требованиям Правил дорожного движения</w:t>
      </w:r>
      <w:r w:rsidR="00CD58BD">
        <w:t>.</w:t>
      </w:r>
    </w:p>
    <w:p w:rsidR="003D1B20" w:rsidRPr="006C57F0" w:rsidRDefault="008933C8" w:rsidP="003D1B20">
      <w:pPr>
        <w:ind w:firstLine="720"/>
        <w:jc w:val="both"/>
      </w:pPr>
      <w:r>
        <w:t>4</w:t>
      </w:r>
      <w:r w:rsidR="003D1B20" w:rsidRPr="006C57F0">
        <w:t>.2. Подрядчик должен обеспечить:</w:t>
      </w:r>
    </w:p>
    <w:p w:rsidR="003D1B20" w:rsidRPr="006C57F0" w:rsidRDefault="008933C8" w:rsidP="003D1B20">
      <w:pPr>
        <w:ind w:firstLine="720"/>
        <w:jc w:val="both"/>
      </w:pPr>
      <w:r>
        <w:t>4</w:t>
      </w:r>
      <w:r w:rsidR="003D1B20" w:rsidRPr="006C57F0">
        <w:t>.2.1. Обучение и квалификацию водителей.</w:t>
      </w:r>
    </w:p>
    <w:p w:rsidR="003D1B20" w:rsidRPr="006C57F0" w:rsidRDefault="008933C8" w:rsidP="003D1B20">
      <w:pPr>
        <w:ind w:firstLine="720"/>
        <w:jc w:val="both"/>
      </w:pPr>
      <w:r>
        <w:t>4</w:t>
      </w:r>
      <w:r w:rsidR="003D1B20" w:rsidRPr="006C57F0">
        <w:t>.2.2. Проведение регулярных предрейсовых и послерейсовых медицинских осмотров водителей транспортных средств (самоходных машин).</w:t>
      </w:r>
    </w:p>
    <w:p w:rsidR="003D1B20" w:rsidRPr="006C57F0" w:rsidRDefault="008933C8" w:rsidP="003D1B20">
      <w:pPr>
        <w:ind w:firstLine="720"/>
        <w:jc w:val="both"/>
      </w:pPr>
      <w:r>
        <w:t>4</w:t>
      </w:r>
      <w:r w:rsidR="003D1B20" w:rsidRPr="006C57F0">
        <w:t>.2.3. Проведение регулярных технических осмотров транспортных средств и самоходных машин.</w:t>
      </w:r>
    </w:p>
    <w:p w:rsidR="003D1B20" w:rsidRPr="00CD58BD" w:rsidRDefault="008933C8" w:rsidP="00CD58BD">
      <w:pPr>
        <w:ind w:firstLine="720"/>
        <w:jc w:val="center"/>
        <w:rPr>
          <w:i/>
          <w:u w:val="single"/>
        </w:rPr>
      </w:pPr>
      <w:r>
        <w:rPr>
          <w:i/>
          <w:u w:val="single"/>
        </w:rPr>
        <w:t>5</w:t>
      </w:r>
      <w:r w:rsidR="003D1B20" w:rsidRPr="00CD58BD">
        <w:rPr>
          <w:i/>
          <w:u w:val="single"/>
        </w:rPr>
        <w:t>. Обучение персонала.</w:t>
      </w:r>
    </w:p>
    <w:p w:rsidR="00CD58BD" w:rsidRDefault="008933C8" w:rsidP="003D1B20">
      <w:pPr>
        <w:ind w:firstLine="720"/>
        <w:jc w:val="both"/>
      </w:pPr>
      <w:r>
        <w:t>5</w:t>
      </w:r>
      <w:r w:rsidR="003D1B20" w:rsidRPr="006C57F0">
        <w:t xml:space="preserve">.1. Подрядчик обязан подготовить и предъявить </w:t>
      </w:r>
      <w:r w:rsidR="00CD58BD">
        <w:t xml:space="preserve">подтверждение о </w:t>
      </w:r>
      <w:r w:rsidR="003D1B20" w:rsidRPr="006C57F0">
        <w:t>проведени</w:t>
      </w:r>
      <w:r w:rsidR="00CD58BD">
        <w:t>и</w:t>
      </w:r>
      <w:r w:rsidR="003D1B20" w:rsidRPr="006C57F0">
        <w:t xml:space="preserve"> обучения</w:t>
      </w:r>
      <w:r w:rsidR="00CD58BD">
        <w:t xml:space="preserve"> и прохождении аттестации (удостоверения, протоколы и т.д</w:t>
      </w:r>
      <w:r w:rsidR="003E01FF">
        <w:t>.</w:t>
      </w:r>
      <w:r w:rsidR="00CD58BD">
        <w:t>)</w:t>
      </w:r>
      <w:r w:rsidR="003D1B20" w:rsidRPr="006C57F0">
        <w:t xml:space="preserve"> по ОТ, ПБ и Э для персонала, занятого при ведении работ/оказании услуг на объектах (территории) Заказчика. </w:t>
      </w:r>
    </w:p>
    <w:p w:rsidR="003D1B20" w:rsidRPr="006C57F0" w:rsidRDefault="008933C8" w:rsidP="003D1B20">
      <w:pPr>
        <w:ind w:firstLine="720"/>
        <w:jc w:val="both"/>
        <w:rPr>
          <w:color w:val="FF0000"/>
        </w:rPr>
      </w:pPr>
      <w:r>
        <w:t>5</w:t>
      </w:r>
      <w:r w:rsidR="003D1B20" w:rsidRPr="006C57F0">
        <w:t>.2. Подрядчик обязан направлять на объекты Заказчика квалифицированных работников, обученных правилам безопасного ведения работ и имеющих все необходимые допуски к производству работ/оказанию услуг, предоставлять документы, подтверждающие аттестацию работников на проведение соответствующих видов работ/услуг.</w:t>
      </w:r>
      <w:r w:rsidR="003E01FF">
        <w:t xml:space="preserve"> </w:t>
      </w:r>
      <w:r w:rsidR="003D1B20" w:rsidRPr="006C57F0">
        <w:t xml:space="preserve">Персонал Подрядчика при нахождении на объектах (территории) Заказчика должен иметь при себе </w:t>
      </w:r>
      <w:r w:rsidR="00083FF0" w:rsidRPr="006C57F0">
        <w:t xml:space="preserve">необходимые </w:t>
      </w:r>
      <w:r w:rsidR="003D1B20" w:rsidRPr="006C57F0">
        <w:t>удостоверения о проверке знаний требований охраны труда</w:t>
      </w:r>
      <w:r w:rsidR="00CD58BD">
        <w:t xml:space="preserve">, пожарной, </w:t>
      </w:r>
      <w:r w:rsidR="003D1B20" w:rsidRPr="006C57F0">
        <w:t xml:space="preserve">промышленной </w:t>
      </w:r>
      <w:r w:rsidR="00CD58BD">
        <w:t>и электро</w:t>
      </w:r>
      <w:r w:rsidR="003D1B20" w:rsidRPr="006C57F0">
        <w:t>безопасности</w:t>
      </w:r>
      <w:r w:rsidR="0000749D" w:rsidRPr="006C57F0">
        <w:t xml:space="preserve"> (с действующей записью</w:t>
      </w:r>
      <w:r w:rsidR="00B13DF9" w:rsidRPr="006C57F0">
        <w:t xml:space="preserve"> об аттестации/проверке знаний</w:t>
      </w:r>
      <w:r w:rsidR="0000749D" w:rsidRPr="006C57F0">
        <w:t>)</w:t>
      </w:r>
      <w:r w:rsidR="003D1B20" w:rsidRPr="006C57F0">
        <w:t>.</w:t>
      </w:r>
    </w:p>
    <w:p w:rsidR="003D1B20" w:rsidRPr="006C57F0" w:rsidRDefault="008933C8" w:rsidP="003D1B20">
      <w:pPr>
        <w:ind w:firstLine="720"/>
        <w:jc w:val="both"/>
      </w:pPr>
      <w:r>
        <w:t>5</w:t>
      </w:r>
      <w:r w:rsidR="003D1B20" w:rsidRPr="006C57F0">
        <w:t>.3. Прежде чем приступить к работе на объекте</w:t>
      </w:r>
      <w:r w:rsidR="00083FF0" w:rsidRPr="006C57F0">
        <w:t>,</w:t>
      </w:r>
      <w:r w:rsidR="003D1B20" w:rsidRPr="006C57F0">
        <w:t xml:space="preserve"> персонал Подрядчика должен </w:t>
      </w:r>
      <w:r w:rsidR="00083FF0" w:rsidRPr="006C57F0">
        <w:t xml:space="preserve">пройти </w:t>
      </w:r>
      <w:r w:rsidR="00C97E15" w:rsidRPr="006C57F0">
        <w:t xml:space="preserve">вводный </w:t>
      </w:r>
      <w:r w:rsidR="003D1B20" w:rsidRPr="006C57F0">
        <w:t xml:space="preserve">инструктаж </w:t>
      </w:r>
      <w:r w:rsidR="00D334C8" w:rsidRPr="006C57F0">
        <w:t xml:space="preserve"> в </w:t>
      </w:r>
      <w:r w:rsidR="00CD58BD">
        <w:t>службе ОТ и ПБ</w:t>
      </w:r>
      <w:r w:rsidR="00D334C8" w:rsidRPr="006C57F0">
        <w:t xml:space="preserve"> Общества.</w:t>
      </w:r>
    </w:p>
    <w:p w:rsidR="008B6A56" w:rsidRDefault="008B6A56" w:rsidP="008933C8"/>
    <w:p w:rsidR="003D1B20" w:rsidRPr="006C57F0" w:rsidRDefault="008933C8" w:rsidP="00CD58BD">
      <w:pPr>
        <w:ind w:firstLine="720"/>
        <w:jc w:val="center"/>
      </w:pPr>
      <w:r>
        <w:lastRenderedPageBreak/>
        <w:t>6</w:t>
      </w:r>
      <w:r w:rsidR="003D1B20" w:rsidRPr="006C57F0">
        <w:t>.</w:t>
      </w:r>
      <w:r w:rsidR="003D1B20" w:rsidRPr="00CD58BD">
        <w:rPr>
          <w:i/>
          <w:u w:val="single"/>
        </w:rPr>
        <w:t>Политика Заказчика в отношении употребления алкоголя,  наркотиков и иных токсических веществ.</w:t>
      </w:r>
    </w:p>
    <w:p w:rsidR="003D1B20" w:rsidRPr="006C57F0" w:rsidRDefault="008933C8" w:rsidP="003D1B20">
      <w:pPr>
        <w:ind w:firstLine="720"/>
        <w:jc w:val="both"/>
      </w:pPr>
      <w:r>
        <w:t>6</w:t>
      </w:r>
      <w:r w:rsidR="003D1B20" w:rsidRPr="006C57F0">
        <w:t>.1. Подрядчик обязан:</w:t>
      </w:r>
    </w:p>
    <w:p w:rsidR="003D1B20" w:rsidRPr="006C57F0" w:rsidRDefault="008933C8" w:rsidP="003D1B20">
      <w:pPr>
        <w:ind w:firstLine="720"/>
        <w:jc w:val="both"/>
      </w:pPr>
      <w:r>
        <w:t>6</w:t>
      </w:r>
      <w:r w:rsidR="003D1B20" w:rsidRPr="006C57F0">
        <w:t>.1.1. В случаях, предусмотренных законодательством Российской Федерации, перед началом рабочей смены и допуском  работников  к работе провести освидетельствование (медицинский осмотр) работников на предмет отсутствия алкогольного, наркотического или иного токсического опьянения.</w:t>
      </w:r>
    </w:p>
    <w:p w:rsidR="003D1B20" w:rsidRPr="006C57F0" w:rsidRDefault="008933C8" w:rsidP="003D1B20">
      <w:pPr>
        <w:ind w:firstLine="720"/>
        <w:jc w:val="both"/>
      </w:pPr>
      <w:r>
        <w:t>6</w:t>
      </w:r>
      <w:r w:rsidR="003D1B20" w:rsidRPr="006C57F0">
        <w:t>.1.2. Не допускать к работе (отстранить от работы) работников Подрядчика, прибывших на территорию объекта Заказчика в  состоянии  алкогольного,  наркотического или иного токсического опьянения. Не допускать курение на территории и объектах Заказчика, за исключением специально отведенных мест.</w:t>
      </w:r>
    </w:p>
    <w:p w:rsidR="003D1B20" w:rsidRPr="006C57F0" w:rsidRDefault="008933C8" w:rsidP="003D1B20">
      <w:pPr>
        <w:ind w:firstLine="720"/>
        <w:jc w:val="both"/>
      </w:pPr>
      <w:r>
        <w:t>6</w:t>
      </w:r>
      <w:r w:rsidR="003D1B20" w:rsidRPr="006C57F0">
        <w:t xml:space="preserve">.1.3. Не допускать пронос и нахождение на территории объектов веществ, вызывающих алкогольное, наркотическое или иное токсическое опьянение, за исключением веществ, необходимых для осуществления производственной деятельности на территории объекта (далее – «Разрешенные вещества»), а также лекарственных веществ. </w:t>
      </w:r>
    </w:p>
    <w:p w:rsidR="003D1B20" w:rsidRPr="006C57F0" w:rsidRDefault="008933C8" w:rsidP="003D1B20">
      <w:pPr>
        <w:ind w:firstLine="720"/>
        <w:jc w:val="both"/>
      </w:pPr>
      <w:r>
        <w:t>6</w:t>
      </w:r>
      <w:r w:rsidR="003D1B20" w:rsidRPr="006C57F0">
        <w:t>.1.4. В целях обеспечения контроля соблюдения указанных ограничений Заказчик имеет право производить проверки и досмотр всех транспортных средств, вещей и материалов, доставляемых на объект (территорию) Заказчика. Если в результате подобного досмотра будут обнаружены указанные запрещенные вещества, то транспортное средство (самоходная машина) и работник Подрядчика не допускаются на объект (территорию) Заказчика и к работам на объекте (территории) Заказчика.</w:t>
      </w:r>
    </w:p>
    <w:p w:rsidR="003D1B20" w:rsidRPr="00CD58BD" w:rsidRDefault="008933C8" w:rsidP="00CD58BD">
      <w:pPr>
        <w:ind w:firstLine="720"/>
        <w:jc w:val="center"/>
        <w:rPr>
          <w:i/>
          <w:u w:val="single"/>
        </w:rPr>
      </w:pPr>
      <w:r>
        <w:rPr>
          <w:i/>
          <w:u w:val="single"/>
        </w:rPr>
        <w:t>7</w:t>
      </w:r>
      <w:r w:rsidR="003D1B20" w:rsidRPr="00CD58BD">
        <w:rPr>
          <w:i/>
          <w:u w:val="single"/>
        </w:rPr>
        <w:t>. Требования к предоставлению информации.</w:t>
      </w:r>
    </w:p>
    <w:p w:rsidR="003D1B20" w:rsidRPr="006C57F0" w:rsidRDefault="008933C8" w:rsidP="003D1B20">
      <w:pPr>
        <w:ind w:firstLine="720"/>
        <w:jc w:val="both"/>
      </w:pPr>
      <w:r>
        <w:t>7</w:t>
      </w:r>
      <w:r w:rsidR="003D1B20" w:rsidRPr="006C57F0">
        <w:t>.1. Подрядч</w:t>
      </w:r>
      <w:r w:rsidR="00CD58BD">
        <w:t>ик предоставляет ежемесячно до 05</w:t>
      </w:r>
      <w:r w:rsidR="003D1B20" w:rsidRPr="006C57F0">
        <w:t>-го числа месяца:</w:t>
      </w:r>
    </w:p>
    <w:p w:rsidR="003D1B20" w:rsidRPr="006C57F0" w:rsidRDefault="008933C8" w:rsidP="003D1B20">
      <w:pPr>
        <w:ind w:firstLine="720"/>
        <w:jc w:val="both"/>
      </w:pPr>
      <w:r>
        <w:t>7</w:t>
      </w:r>
      <w:r w:rsidR="003D1B20" w:rsidRPr="006C57F0">
        <w:t xml:space="preserve">.1.1. Копии актов расследования и актов по форме Н-1 (при установлении связи с производством). </w:t>
      </w:r>
    </w:p>
    <w:p w:rsidR="003D1B20" w:rsidRPr="006C57F0" w:rsidRDefault="008933C8" w:rsidP="003D1B20">
      <w:pPr>
        <w:ind w:firstLine="720"/>
        <w:jc w:val="both"/>
      </w:pPr>
      <w:r>
        <w:t>7</w:t>
      </w:r>
      <w:r w:rsidR="003D1B20" w:rsidRPr="006C57F0">
        <w:t>.1.2. Копии актов расследования аварий, инцидентов.</w:t>
      </w:r>
    </w:p>
    <w:p w:rsidR="0064676B" w:rsidRPr="006C57F0" w:rsidRDefault="008933C8" w:rsidP="003D1B20">
      <w:pPr>
        <w:ind w:firstLine="720"/>
        <w:jc w:val="both"/>
      </w:pPr>
      <w:r>
        <w:t>7</w:t>
      </w:r>
      <w:r w:rsidR="003D1B20" w:rsidRPr="006C57F0">
        <w:t xml:space="preserve">.1.3. Копии актов расследования дорожно-транспортных происшествий. </w:t>
      </w:r>
    </w:p>
    <w:p w:rsidR="003D1B20" w:rsidRPr="008B6A56" w:rsidRDefault="008933C8" w:rsidP="008B6A56">
      <w:pPr>
        <w:ind w:firstLine="720"/>
        <w:jc w:val="center"/>
        <w:rPr>
          <w:i/>
          <w:u w:val="single"/>
        </w:rPr>
      </w:pPr>
      <w:r>
        <w:rPr>
          <w:i/>
          <w:u w:val="single"/>
        </w:rPr>
        <w:t>8</w:t>
      </w:r>
      <w:r w:rsidR="003D1B20" w:rsidRPr="008B6A56">
        <w:rPr>
          <w:i/>
          <w:u w:val="single"/>
        </w:rPr>
        <w:t xml:space="preserve">. Привлечение </w:t>
      </w:r>
      <w:r w:rsidR="00086728" w:rsidRPr="008B6A56">
        <w:rPr>
          <w:i/>
          <w:u w:val="single"/>
        </w:rPr>
        <w:t>Субподрядчиков</w:t>
      </w:r>
      <w:r w:rsidR="003D1B20" w:rsidRPr="008B6A56">
        <w:rPr>
          <w:i/>
          <w:u w:val="single"/>
        </w:rPr>
        <w:t>.</w:t>
      </w:r>
    </w:p>
    <w:p w:rsidR="003D1B20" w:rsidRPr="006C57F0" w:rsidRDefault="008933C8" w:rsidP="003D1B20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8</w:t>
      </w:r>
      <w:r w:rsidR="003D1B20" w:rsidRPr="006C57F0">
        <w:t xml:space="preserve">.1. Привлечение Подрядчиком </w:t>
      </w:r>
      <w:r w:rsidR="00086728" w:rsidRPr="006C57F0">
        <w:t>Субподрядчиков</w:t>
      </w:r>
      <w:r w:rsidR="003D1B20" w:rsidRPr="006C57F0">
        <w:t xml:space="preserve"> (третьих лиц) для выполнения работ/оказания услуг на объектах (территории) Заказчика осуществляется только по письменному согласованию с Заказчиком. </w:t>
      </w:r>
      <w:r w:rsidR="00936001">
        <w:t xml:space="preserve">Подрядчик отвечает за действия субподрядчика как за свои собственные. </w:t>
      </w:r>
    </w:p>
    <w:p w:rsidR="003D1B20" w:rsidRPr="006C57F0" w:rsidRDefault="008933C8" w:rsidP="003D1B20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8</w:t>
      </w:r>
      <w:r w:rsidR="003D1B20" w:rsidRPr="006C57F0">
        <w:t>.2. В случае выявления Заказчиком систематических нарушений Субподрядчиком (третьими лицами) требований в области ОТ, ПБ и Э, Заказчик вправе потребовать от Подрядчика отстранить Субподрядчика (третьих лиц) от проведения работ</w:t>
      </w:r>
      <w:r w:rsidR="004034F6">
        <w:t xml:space="preserve"> </w:t>
      </w:r>
      <w:r w:rsidR="002A338B" w:rsidRPr="006C57F0">
        <w:t>на объекте Заказчика</w:t>
      </w:r>
      <w:r w:rsidR="003D1B20" w:rsidRPr="006C57F0">
        <w:t>.</w:t>
      </w:r>
    </w:p>
    <w:p w:rsidR="002619B5" w:rsidRPr="006C57F0" w:rsidRDefault="002619B5" w:rsidP="002619B5">
      <w:pPr>
        <w:pStyle w:val="m7"/>
        <w:pageBreakBefore/>
        <w:outlineLvl w:val="2"/>
        <w:rPr>
          <w:sz w:val="20"/>
          <w:szCs w:val="20"/>
        </w:rPr>
        <w:sectPr w:rsidR="002619B5" w:rsidRPr="006C57F0" w:rsidSect="00E228D5">
          <w:pgSz w:w="11906" w:h="16838" w:code="9"/>
          <w:pgMar w:top="1134" w:right="567" w:bottom="1134" w:left="1134" w:header="567" w:footer="567" w:gutter="0"/>
          <w:cols w:space="708"/>
          <w:docGrid w:linePitch="360"/>
        </w:sectPr>
      </w:pPr>
    </w:p>
    <w:p w:rsidR="008B6A56" w:rsidRPr="008B6A56" w:rsidRDefault="00B1331F" w:rsidP="004034F6">
      <w:pPr>
        <w:pStyle w:val="m7"/>
        <w:pageBreakBefore/>
        <w:jc w:val="left"/>
        <w:outlineLvl w:val="0"/>
      </w:pPr>
      <w:bookmarkStart w:id="83" w:name="_Toc401572504"/>
      <w:bookmarkStart w:id="84" w:name="_Toc401572732"/>
      <w:bookmarkStart w:id="85" w:name="_Toc144982759"/>
      <w:r w:rsidRPr="006C57F0">
        <w:lastRenderedPageBreak/>
        <w:t xml:space="preserve">Приложение </w:t>
      </w:r>
      <w:r w:rsidR="004D3F65">
        <w:t>4</w:t>
      </w:r>
      <w:r w:rsidRPr="006C57F0">
        <w:t>. Предоставляемые подрядными организац</w:t>
      </w:r>
      <w:r w:rsidR="004034F6">
        <w:t>и</w:t>
      </w:r>
      <w:r w:rsidRPr="006C57F0">
        <w:t xml:space="preserve">ями </w:t>
      </w:r>
      <w:r w:rsidR="004034F6" w:rsidRPr="006C57F0">
        <w:t>документы</w:t>
      </w:r>
      <w:r w:rsidR="004034F6">
        <w:t xml:space="preserve"> </w:t>
      </w:r>
      <w:r w:rsidRPr="006C57F0">
        <w:t xml:space="preserve">для </w:t>
      </w:r>
      <w:bookmarkEnd w:id="83"/>
      <w:bookmarkEnd w:id="84"/>
      <w:r w:rsidR="00FC65A6">
        <w:t>ДОПУСКА К ПРОВЕДЕНИЮ РАБОТ.</w:t>
      </w:r>
      <w:bookmarkEnd w:id="85"/>
      <w:r w:rsidR="008B6A56" w:rsidRPr="008B6A56">
        <w:t xml:space="preserve"> </w:t>
      </w:r>
    </w:p>
    <w:p w:rsidR="008B6A56" w:rsidRPr="008B6A56" w:rsidRDefault="008B6A56" w:rsidP="008B6A56"/>
    <w:p w:rsidR="009B240C" w:rsidRPr="009B240C" w:rsidRDefault="009B240C" w:rsidP="009B240C">
      <w:pPr>
        <w:pStyle w:val="afff"/>
        <w:numPr>
          <w:ilvl w:val="0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 xml:space="preserve">Актуальный список сотрудников, находящихся на территории АО КХП «Злак» </w:t>
      </w:r>
      <w:r w:rsidR="00D1086C">
        <w:rPr>
          <w:sz w:val="22"/>
          <w:szCs w:val="22"/>
        </w:rPr>
        <w:t xml:space="preserve">ООО «Экструзия» </w:t>
      </w:r>
      <w:r w:rsidRPr="009B240C">
        <w:rPr>
          <w:sz w:val="22"/>
          <w:szCs w:val="22"/>
        </w:rPr>
        <w:t>от Вашей организации.</w:t>
      </w:r>
    </w:p>
    <w:p w:rsidR="009B240C" w:rsidRPr="009B240C" w:rsidRDefault="009B240C" w:rsidP="009B240C">
      <w:pPr>
        <w:pStyle w:val="afff"/>
        <w:numPr>
          <w:ilvl w:val="0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>Приказы о назначении ответственных лиц:</w:t>
      </w:r>
    </w:p>
    <w:p w:rsidR="009B240C" w:rsidRPr="009B240C" w:rsidRDefault="009B240C" w:rsidP="009B240C">
      <w:pPr>
        <w:pStyle w:val="afff"/>
        <w:numPr>
          <w:ilvl w:val="1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 xml:space="preserve">Приказ о назначении ответственного лица за охрану труда. </w:t>
      </w:r>
    </w:p>
    <w:p w:rsidR="009B240C" w:rsidRPr="009B240C" w:rsidRDefault="009B240C" w:rsidP="009B240C">
      <w:pPr>
        <w:pStyle w:val="afff"/>
        <w:numPr>
          <w:ilvl w:val="1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 xml:space="preserve">Приказ о назначении ответственного лица за пожарную безопасность. </w:t>
      </w:r>
    </w:p>
    <w:p w:rsidR="009B240C" w:rsidRPr="009B240C" w:rsidRDefault="009B240C" w:rsidP="009B240C">
      <w:pPr>
        <w:pStyle w:val="afff"/>
        <w:numPr>
          <w:ilvl w:val="1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>Приказ о назначении ответственного лица за безопасную работу на высоте.</w:t>
      </w:r>
    </w:p>
    <w:p w:rsidR="009B240C" w:rsidRPr="009B240C" w:rsidRDefault="009B240C" w:rsidP="009B240C">
      <w:pPr>
        <w:pStyle w:val="afff"/>
        <w:numPr>
          <w:ilvl w:val="1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>Приказ о назначении ответственного лица при работе по нарядно-допускной системе</w:t>
      </w:r>
    </w:p>
    <w:p w:rsidR="009B240C" w:rsidRPr="009B240C" w:rsidRDefault="009B240C" w:rsidP="009B240C">
      <w:pPr>
        <w:pStyle w:val="afff"/>
        <w:numPr>
          <w:ilvl w:val="0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 xml:space="preserve">Протокола проверки знаний </w:t>
      </w:r>
      <w:r w:rsidRPr="009B240C">
        <w:rPr>
          <w:sz w:val="22"/>
          <w:szCs w:val="22"/>
          <w:u w:val="single"/>
        </w:rPr>
        <w:t>аттестационной комиссии</w:t>
      </w:r>
      <w:r w:rsidRPr="009B240C">
        <w:rPr>
          <w:sz w:val="22"/>
          <w:szCs w:val="22"/>
        </w:rPr>
        <w:t xml:space="preserve"> с учебного центра.</w:t>
      </w:r>
    </w:p>
    <w:p w:rsidR="009B240C" w:rsidRPr="009B240C" w:rsidRDefault="009B240C" w:rsidP="009B240C">
      <w:pPr>
        <w:pStyle w:val="afff"/>
        <w:numPr>
          <w:ilvl w:val="0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 xml:space="preserve">Протокола проверки знаний </w:t>
      </w:r>
      <w:r w:rsidRPr="009B240C">
        <w:rPr>
          <w:sz w:val="22"/>
          <w:szCs w:val="22"/>
          <w:u w:val="single"/>
        </w:rPr>
        <w:t>рабочих</w:t>
      </w:r>
      <w:r w:rsidRPr="009B240C">
        <w:rPr>
          <w:sz w:val="22"/>
          <w:szCs w:val="22"/>
        </w:rPr>
        <w:t xml:space="preserve"> по охране труда (внутренние или с учебного центра), по оказанию 1 доврачебной помощи (внутренние или с учебного центра), работ на высоте без применения средств </w:t>
      </w:r>
      <w:proofErr w:type="spellStart"/>
      <w:r w:rsidRPr="009B240C">
        <w:rPr>
          <w:sz w:val="22"/>
          <w:szCs w:val="22"/>
        </w:rPr>
        <w:t>подмащивания</w:t>
      </w:r>
      <w:proofErr w:type="spellEnd"/>
      <w:r w:rsidRPr="009B240C">
        <w:rPr>
          <w:sz w:val="22"/>
          <w:szCs w:val="22"/>
        </w:rPr>
        <w:t xml:space="preserve"> (с учебного центра).</w:t>
      </w:r>
    </w:p>
    <w:p w:rsidR="00164C03" w:rsidRDefault="009B240C" w:rsidP="008B6A56">
      <w:pPr>
        <w:pStyle w:val="afff"/>
        <w:numPr>
          <w:ilvl w:val="0"/>
          <w:numId w:val="34"/>
        </w:numPr>
        <w:rPr>
          <w:sz w:val="22"/>
          <w:szCs w:val="22"/>
        </w:rPr>
      </w:pPr>
      <w:r w:rsidRPr="009B240C">
        <w:rPr>
          <w:sz w:val="22"/>
          <w:szCs w:val="22"/>
        </w:rPr>
        <w:t xml:space="preserve">Копии протоколов, удостоверений </w:t>
      </w:r>
      <w:r w:rsidRPr="009B240C">
        <w:rPr>
          <w:sz w:val="22"/>
          <w:szCs w:val="22"/>
          <w:u w:val="single"/>
        </w:rPr>
        <w:t xml:space="preserve">ответственных лиц </w:t>
      </w:r>
      <w:r w:rsidRPr="009B240C">
        <w:rPr>
          <w:sz w:val="22"/>
          <w:szCs w:val="22"/>
        </w:rPr>
        <w:t xml:space="preserve">(все документы с учебного центра) по охране труда, пожарной безопасности, работ на высоте без применения средств </w:t>
      </w:r>
      <w:proofErr w:type="spellStart"/>
      <w:r w:rsidRPr="009B240C">
        <w:rPr>
          <w:sz w:val="22"/>
          <w:szCs w:val="22"/>
        </w:rPr>
        <w:t>подмащивания</w:t>
      </w:r>
      <w:proofErr w:type="spellEnd"/>
      <w:r w:rsidRPr="009B240C">
        <w:rPr>
          <w:sz w:val="22"/>
          <w:szCs w:val="22"/>
        </w:rPr>
        <w:t>.</w:t>
      </w:r>
    </w:p>
    <w:p w:rsidR="008B6A56" w:rsidRPr="00164C03" w:rsidRDefault="008B6A56" w:rsidP="008B6A56">
      <w:pPr>
        <w:pStyle w:val="afff"/>
        <w:numPr>
          <w:ilvl w:val="0"/>
          <w:numId w:val="34"/>
        </w:numPr>
        <w:rPr>
          <w:sz w:val="22"/>
          <w:szCs w:val="22"/>
        </w:rPr>
      </w:pPr>
      <w:r w:rsidRPr="00164C03">
        <w:rPr>
          <w:sz w:val="22"/>
          <w:szCs w:val="22"/>
        </w:rPr>
        <w:t xml:space="preserve">При наличии и использовании </w:t>
      </w:r>
      <w:r w:rsidRPr="00164C03">
        <w:rPr>
          <w:sz w:val="22"/>
          <w:szCs w:val="22"/>
          <w:u w:val="single"/>
        </w:rPr>
        <w:t>транспортных средств</w:t>
      </w:r>
      <w:r w:rsidRPr="00164C03">
        <w:rPr>
          <w:sz w:val="22"/>
          <w:szCs w:val="22"/>
        </w:rPr>
        <w:t xml:space="preserve"> на объектах Заказчика </w:t>
      </w:r>
      <w:r w:rsidRPr="00164C03">
        <w:rPr>
          <w:color w:val="000000"/>
          <w:sz w:val="22"/>
          <w:szCs w:val="22"/>
        </w:rPr>
        <w:t xml:space="preserve"> Подрядчик</w:t>
      </w:r>
      <w:r w:rsidR="00855B98" w:rsidRPr="00164C03">
        <w:rPr>
          <w:color w:val="000000"/>
          <w:sz w:val="22"/>
          <w:szCs w:val="22"/>
        </w:rPr>
        <w:t xml:space="preserve"> </w:t>
      </w:r>
      <w:r w:rsidRPr="00164C03">
        <w:rPr>
          <w:color w:val="000000"/>
          <w:sz w:val="22"/>
          <w:szCs w:val="22"/>
        </w:rPr>
        <w:t>до начала выполнения работ/ оказания услуг по договору</w:t>
      </w:r>
      <w:r w:rsidRPr="00164C03">
        <w:rPr>
          <w:sz w:val="22"/>
          <w:szCs w:val="22"/>
        </w:rPr>
        <w:t xml:space="preserve"> предоставляет в службу ОТ и ПБ, на территории которого будут проводиться работы/оказываться услуги следующие документы:</w:t>
      </w:r>
    </w:p>
    <w:p w:rsidR="008B6A56" w:rsidRPr="002F5442" w:rsidRDefault="008B6A56" w:rsidP="002F5442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2F5442">
        <w:rPr>
          <w:sz w:val="22"/>
          <w:szCs w:val="22"/>
        </w:rPr>
        <w:t>Список транспортных средств, используемых Подрядчиком организацией при производстве работ на объектах Общества.</w:t>
      </w:r>
    </w:p>
    <w:p w:rsidR="00110353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2F5442">
        <w:rPr>
          <w:sz w:val="22"/>
          <w:szCs w:val="22"/>
        </w:rPr>
        <w:t>Список водителей (машинистов), управляющих транспортными средствами.</w:t>
      </w:r>
    </w:p>
    <w:p w:rsidR="00DF0EB8" w:rsidRDefault="008B6A56" w:rsidP="008B6A56">
      <w:pPr>
        <w:pStyle w:val="aff3"/>
        <w:numPr>
          <w:ilvl w:val="0"/>
          <w:numId w:val="34"/>
        </w:numPr>
        <w:rPr>
          <w:sz w:val="22"/>
          <w:szCs w:val="22"/>
        </w:rPr>
      </w:pPr>
      <w:r w:rsidRPr="00110353">
        <w:rPr>
          <w:sz w:val="22"/>
          <w:szCs w:val="22"/>
        </w:rPr>
        <w:t xml:space="preserve">Перед допуском </w:t>
      </w:r>
      <w:r w:rsidRPr="00110353">
        <w:rPr>
          <w:sz w:val="22"/>
          <w:szCs w:val="22"/>
          <w:u w:val="single"/>
        </w:rPr>
        <w:t>подъемных сооружений</w:t>
      </w:r>
      <w:r w:rsidRPr="00110353">
        <w:rPr>
          <w:sz w:val="22"/>
          <w:szCs w:val="22"/>
        </w:rPr>
        <w:t xml:space="preserve"> на объекты производства  работ проверяются следующие документы: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Паспорт на грузоподъемный кран с инструкцией по монтажу, ремонту и его эксплуатации. Разрешение (наличие отметки в паспорте Ростехнадзора) на пуск крана в работу.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Вахтенный журнал.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Журнал периодических осмотров подъемных сооружений.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 xml:space="preserve">Журналы (протоколы) периодической проверки знаний обслуживающего персонала. 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Приказ о назначении лиц, ответственных по надзору за безопасной эксплуатацией грузоподъемных кранов, грузозахватных приспособлений и тары.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Приказ о назначении лиц, ответственных за содержание грузоподъемных кранов в исправном состоянии.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Приказ о назначении лиц, ответственных за безопасное производство работ кранами.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Приказ о допуске к работе машинистов и стропальщиков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Протоколы и удостоверения проверки знаний безопасной эксплуатации кранов обслуживающего персонала.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Журнал учета и осмотра съемных грузозахватных приспособлений и тары.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Схемы строповки и складирования грузов.</w:t>
      </w:r>
    </w:p>
    <w:p w:rsidR="00DF0EB8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>Технологические карты на производство погрузо-разгрузочных работ для всех видов перемещаемых кранами грузов и технологических процессов на погрузку (разгрузку) подвижного состава.</w:t>
      </w:r>
    </w:p>
    <w:p w:rsidR="008B6A56" w:rsidRDefault="008B6A56" w:rsidP="008B6A56">
      <w:pPr>
        <w:pStyle w:val="aff3"/>
        <w:numPr>
          <w:ilvl w:val="1"/>
          <w:numId w:val="34"/>
        </w:numPr>
        <w:rPr>
          <w:sz w:val="22"/>
          <w:szCs w:val="22"/>
        </w:rPr>
      </w:pPr>
      <w:r w:rsidRPr="00DF0EB8">
        <w:rPr>
          <w:sz w:val="22"/>
          <w:szCs w:val="22"/>
        </w:rPr>
        <w:t xml:space="preserve">Проект производства работ кранами на строительно-монтажные и погрузо-разгрузочные работы. </w:t>
      </w:r>
    </w:p>
    <w:p w:rsidR="00E04373" w:rsidRPr="00E04373" w:rsidRDefault="00E04373" w:rsidP="00E04373">
      <w:pPr>
        <w:rPr>
          <w:sz w:val="22"/>
          <w:szCs w:val="22"/>
        </w:rPr>
      </w:pPr>
    </w:p>
    <w:p w:rsidR="008B6A56" w:rsidRPr="008B6A56" w:rsidRDefault="008B6A56" w:rsidP="008B6A56"/>
    <w:p w:rsidR="002619B5" w:rsidRPr="006C57F0" w:rsidRDefault="002619B5" w:rsidP="00EF22D5">
      <w:pPr>
        <w:pStyle w:val="m7"/>
        <w:pageBreakBefore/>
        <w:jc w:val="both"/>
        <w:outlineLvl w:val="0"/>
      </w:pPr>
      <w:bookmarkStart w:id="86" w:name="_Toc401572505"/>
      <w:bookmarkStart w:id="87" w:name="_Toc401572733"/>
      <w:bookmarkStart w:id="88" w:name="_Toc144982760"/>
      <w:r w:rsidRPr="006C57F0">
        <w:lastRenderedPageBreak/>
        <w:t xml:space="preserve">Приложение </w:t>
      </w:r>
      <w:r w:rsidR="00700A2B">
        <w:t>5</w:t>
      </w:r>
      <w:r w:rsidRPr="006C57F0">
        <w:t>. Форма АКТА-ДОПУСК</w:t>
      </w:r>
      <w:bookmarkEnd w:id="86"/>
      <w:bookmarkEnd w:id="87"/>
      <w:r w:rsidR="00AB56F1" w:rsidRPr="006C57F0">
        <w:t>А</w:t>
      </w:r>
      <w:bookmarkEnd w:id="88"/>
    </w:p>
    <w:p w:rsidR="002619B5" w:rsidRPr="006C57F0" w:rsidRDefault="002619B5" w:rsidP="002619B5"/>
    <w:p w:rsidR="002619B5" w:rsidRPr="006C57F0" w:rsidRDefault="002619B5" w:rsidP="002619B5">
      <w:pPr>
        <w:ind w:right="-81"/>
        <w:jc w:val="center"/>
        <w:rPr>
          <w:b/>
          <w:color w:val="000000"/>
        </w:rPr>
      </w:pPr>
      <w:r w:rsidRPr="006C57F0">
        <w:rPr>
          <w:b/>
          <w:color w:val="000000"/>
        </w:rPr>
        <w:t>АКТ-ДОПУСК  №_____</w:t>
      </w:r>
    </w:p>
    <w:p w:rsidR="002619B5" w:rsidRPr="006C57F0" w:rsidRDefault="0098376D" w:rsidP="002619B5">
      <w:pPr>
        <w:ind w:right="-81"/>
        <w:jc w:val="center"/>
      </w:pPr>
      <w:r w:rsidRPr="006C57F0">
        <w:rPr>
          <w:color w:val="000000"/>
        </w:rPr>
        <w:t>___________________________________________</w:t>
      </w:r>
    </w:p>
    <w:p w:rsidR="002619B5" w:rsidRPr="006C57F0" w:rsidRDefault="0098376D" w:rsidP="002619B5">
      <w:pPr>
        <w:ind w:right="-81"/>
        <w:jc w:val="center"/>
        <w:rPr>
          <w:color w:val="000000"/>
          <w:sz w:val="16"/>
          <w:szCs w:val="16"/>
        </w:rPr>
      </w:pPr>
      <w:r w:rsidRPr="006C57F0">
        <w:rPr>
          <w:color w:val="000000"/>
          <w:sz w:val="16"/>
          <w:szCs w:val="16"/>
        </w:rPr>
        <w:t>(</w:t>
      </w:r>
      <w:r w:rsidR="002619B5" w:rsidRPr="006C57F0">
        <w:rPr>
          <w:color w:val="000000"/>
          <w:sz w:val="16"/>
          <w:szCs w:val="16"/>
        </w:rPr>
        <w:t>вид деятельности</w:t>
      </w:r>
      <w:r w:rsidRPr="006C57F0">
        <w:rPr>
          <w:color w:val="000000"/>
          <w:sz w:val="16"/>
          <w:szCs w:val="16"/>
        </w:rPr>
        <w:t>)</w:t>
      </w:r>
    </w:p>
    <w:p w:rsidR="002619B5" w:rsidRPr="006C57F0" w:rsidRDefault="002619B5" w:rsidP="002619B5">
      <w:pPr>
        <w:ind w:right="99"/>
        <w:jc w:val="center"/>
        <w:rPr>
          <w:b/>
          <w:color w:val="000000"/>
        </w:rPr>
      </w:pPr>
    </w:p>
    <w:p w:rsidR="002619B5" w:rsidRPr="006C57F0" w:rsidRDefault="002619B5" w:rsidP="002619B5">
      <w:pPr>
        <w:ind w:right="99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«___» ____________ 20____ г.</w:t>
      </w:r>
      <w:r w:rsidRPr="006C57F0">
        <w:rPr>
          <w:color w:val="000000"/>
          <w:sz w:val="22"/>
          <w:szCs w:val="22"/>
        </w:rPr>
        <w:tab/>
      </w:r>
      <w:r w:rsidRPr="006C57F0">
        <w:rPr>
          <w:color w:val="000000"/>
          <w:sz w:val="22"/>
          <w:szCs w:val="22"/>
        </w:rPr>
        <w:tab/>
      </w:r>
      <w:r w:rsidRPr="006C57F0">
        <w:rPr>
          <w:color w:val="000000"/>
          <w:sz w:val="22"/>
          <w:szCs w:val="22"/>
        </w:rPr>
        <w:tab/>
      </w:r>
      <w:r w:rsidRPr="006C57F0">
        <w:rPr>
          <w:color w:val="000000"/>
          <w:sz w:val="22"/>
          <w:szCs w:val="22"/>
        </w:rPr>
        <w:tab/>
      </w:r>
      <w:r w:rsidRPr="006C57F0">
        <w:rPr>
          <w:color w:val="000000"/>
          <w:sz w:val="22"/>
          <w:szCs w:val="22"/>
        </w:rPr>
        <w:tab/>
      </w:r>
      <w:r w:rsidRPr="006C57F0">
        <w:rPr>
          <w:color w:val="000000"/>
          <w:sz w:val="22"/>
          <w:szCs w:val="22"/>
        </w:rPr>
        <w:tab/>
      </w:r>
      <w:r w:rsidRPr="006C57F0">
        <w:rPr>
          <w:color w:val="000000"/>
          <w:sz w:val="22"/>
          <w:szCs w:val="22"/>
        </w:rPr>
        <w:tab/>
        <w:t>г. _______________</w:t>
      </w:r>
    </w:p>
    <w:p w:rsidR="002619B5" w:rsidRPr="006C57F0" w:rsidRDefault="002619B5" w:rsidP="002619B5">
      <w:pPr>
        <w:ind w:right="99"/>
        <w:rPr>
          <w:color w:val="000000"/>
          <w:sz w:val="22"/>
          <w:szCs w:val="22"/>
          <w:vertAlign w:val="superscript"/>
        </w:rPr>
      </w:pPr>
      <w:r w:rsidRPr="006C57F0">
        <w:rPr>
          <w:b/>
          <w:color w:val="000000"/>
          <w:sz w:val="22"/>
          <w:szCs w:val="22"/>
          <w:vertAlign w:val="superscript"/>
        </w:rPr>
        <w:tab/>
      </w:r>
      <w:r w:rsidRPr="006C57F0">
        <w:rPr>
          <w:color w:val="000000"/>
          <w:sz w:val="22"/>
          <w:szCs w:val="22"/>
          <w:vertAlign w:val="superscript"/>
        </w:rPr>
        <w:t xml:space="preserve">         (дата)</w:t>
      </w:r>
      <w:r w:rsidRPr="006C57F0">
        <w:rPr>
          <w:color w:val="000000"/>
          <w:sz w:val="22"/>
          <w:szCs w:val="22"/>
          <w:vertAlign w:val="superscript"/>
        </w:rPr>
        <w:tab/>
      </w:r>
      <w:r w:rsidRPr="006C57F0">
        <w:rPr>
          <w:color w:val="000000"/>
          <w:sz w:val="22"/>
          <w:szCs w:val="22"/>
          <w:vertAlign w:val="superscript"/>
        </w:rPr>
        <w:tab/>
      </w:r>
      <w:r w:rsidRPr="006C57F0">
        <w:rPr>
          <w:color w:val="000000"/>
          <w:sz w:val="22"/>
          <w:szCs w:val="22"/>
          <w:vertAlign w:val="superscript"/>
        </w:rPr>
        <w:tab/>
      </w:r>
      <w:r w:rsidRPr="006C57F0">
        <w:rPr>
          <w:color w:val="000000"/>
          <w:sz w:val="22"/>
          <w:szCs w:val="22"/>
          <w:vertAlign w:val="superscript"/>
        </w:rPr>
        <w:tab/>
      </w:r>
      <w:r w:rsidRPr="006C57F0">
        <w:rPr>
          <w:color w:val="000000"/>
          <w:sz w:val="22"/>
          <w:szCs w:val="22"/>
          <w:vertAlign w:val="superscript"/>
        </w:rPr>
        <w:tab/>
      </w:r>
    </w:p>
    <w:p w:rsidR="002619B5" w:rsidRPr="006C57F0" w:rsidRDefault="002619B5" w:rsidP="002619B5">
      <w:pPr>
        <w:spacing w:line="360" w:lineRule="auto"/>
        <w:rPr>
          <w:sz w:val="22"/>
          <w:szCs w:val="22"/>
        </w:rPr>
      </w:pPr>
      <w:r w:rsidRPr="006C57F0">
        <w:rPr>
          <w:sz w:val="22"/>
          <w:szCs w:val="22"/>
        </w:rPr>
        <w:t>Заказчик ________________________________ выделяет участок, ограниченный координатами:</w:t>
      </w:r>
    </w:p>
    <w:p w:rsidR="002619B5" w:rsidRPr="006C57F0" w:rsidRDefault="002619B5" w:rsidP="0098376D">
      <w:pPr>
        <w:rPr>
          <w:sz w:val="22"/>
          <w:szCs w:val="22"/>
        </w:rPr>
      </w:pPr>
      <w:r w:rsidRPr="006C57F0">
        <w:rPr>
          <w:sz w:val="22"/>
          <w:szCs w:val="22"/>
        </w:rPr>
        <w:t xml:space="preserve">____________________________________________________________________________________  </w:t>
      </w:r>
    </w:p>
    <w:p w:rsidR="002619B5" w:rsidRPr="006C57F0" w:rsidRDefault="002619B5" w:rsidP="002619B5">
      <w:pPr>
        <w:spacing w:line="360" w:lineRule="auto"/>
        <w:jc w:val="center"/>
        <w:rPr>
          <w:sz w:val="22"/>
          <w:szCs w:val="22"/>
          <w:vertAlign w:val="superscript"/>
        </w:rPr>
      </w:pPr>
      <w:r w:rsidRPr="006C57F0">
        <w:rPr>
          <w:sz w:val="22"/>
          <w:szCs w:val="22"/>
          <w:vertAlign w:val="superscript"/>
        </w:rPr>
        <w:t>наименование участка ведения работ</w:t>
      </w:r>
    </w:p>
    <w:p w:rsidR="002619B5" w:rsidRPr="006C57F0" w:rsidRDefault="002619B5" w:rsidP="002619B5">
      <w:pPr>
        <w:rPr>
          <w:sz w:val="22"/>
          <w:szCs w:val="22"/>
        </w:rPr>
      </w:pPr>
      <w:r w:rsidRPr="006C57F0">
        <w:rPr>
          <w:sz w:val="22"/>
          <w:szCs w:val="22"/>
        </w:rPr>
        <w:t>Для производства на нем:</w:t>
      </w:r>
      <w:r w:rsidRPr="006C57F0">
        <w:rPr>
          <w:sz w:val="22"/>
          <w:szCs w:val="22"/>
          <w:u w:val="single"/>
        </w:rPr>
        <w:tab/>
      </w:r>
      <w:r w:rsidRPr="006C57F0">
        <w:rPr>
          <w:sz w:val="22"/>
          <w:szCs w:val="22"/>
          <w:u w:val="single"/>
        </w:rPr>
        <w:tab/>
      </w:r>
      <w:r w:rsidRPr="006C57F0">
        <w:rPr>
          <w:sz w:val="22"/>
          <w:szCs w:val="22"/>
          <w:u w:val="single"/>
        </w:rPr>
        <w:tab/>
      </w:r>
      <w:r w:rsidRPr="006C57F0">
        <w:rPr>
          <w:sz w:val="22"/>
          <w:szCs w:val="22"/>
          <w:u w:val="single"/>
        </w:rPr>
        <w:tab/>
      </w:r>
      <w:r w:rsidRPr="006C57F0">
        <w:rPr>
          <w:sz w:val="22"/>
          <w:szCs w:val="22"/>
          <w:u w:val="single"/>
        </w:rPr>
        <w:tab/>
      </w:r>
      <w:r w:rsidRPr="006C57F0">
        <w:rPr>
          <w:sz w:val="22"/>
          <w:szCs w:val="22"/>
          <w:u w:val="single"/>
        </w:rPr>
        <w:tab/>
      </w:r>
      <w:r w:rsidR="00C41A2B" w:rsidRPr="006C57F0">
        <w:rPr>
          <w:sz w:val="22"/>
          <w:szCs w:val="22"/>
        </w:rPr>
        <w:t>_______</w:t>
      </w:r>
    </w:p>
    <w:p w:rsidR="002619B5" w:rsidRPr="006C57F0" w:rsidRDefault="002619B5" w:rsidP="002619B5">
      <w:pPr>
        <w:jc w:val="center"/>
        <w:rPr>
          <w:sz w:val="22"/>
          <w:szCs w:val="22"/>
          <w:vertAlign w:val="superscript"/>
        </w:rPr>
      </w:pPr>
      <w:r w:rsidRPr="006C57F0">
        <w:rPr>
          <w:sz w:val="22"/>
          <w:szCs w:val="22"/>
          <w:vertAlign w:val="superscript"/>
        </w:rPr>
        <w:tab/>
      </w:r>
      <w:r w:rsidRPr="006C57F0">
        <w:rPr>
          <w:sz w:val="22"/>
          <w:szCs w:val="22"/>
          <w:vertAlign w:val="superscript"/>
        </w:rPr>
        <w:tab/>
      </w:r>
      <w:r w:rsidRPr="006C57F0">
        <w:rPr>
          <w:sz w:val="22"/>
          <w:szCs w:val="22"/>
          <w:vertAlign w:val="superscript"/>
        </w:rPr>
        <w:tab/>
        <w:t>точное наименование работ</w:t>
      </w:r>
    </w:p>
    <w:p w:rsidR="000625F3" w:rsidRPr="006C57F0" w:rsidRDefault="002619B5" w:rsidP="00852892">
      <w:pPr>
        <w:spacing w:line="240" w:lineRule="atLeast"/>
        <w:rPr>
          <w:sz w:val="22"/>
          <w:szCs w:val="22"/>
        </w:rPr>
      </w:pPr>
      <w:r w:rsidRPr="006C57F0">
        <w:rPr>
          <w:sz w:val="22"/>
          <w:szCs w:val="22"/>
        </w:rPr>
        <w:t xml:space="preserve">под руководством </w:t>
      </w:r>
      <w:r w:rsidR="00E05502" w:rsidRPr="006C57F0">
        <w:rPr>
          <w:sz w:val="22"/>
          <w:szCs w:val="22"/>
        </w:rPr>
        <w:t xml:space="preserve">Подрядчика </w:t>
      </w:r>
      <w:r w:rsidR="000625F3" w:rsidRPr="006C57F0">
        <w:rPr>
          <w:sz w:val="22"/>
          <w:szCs w:val="22"/>
        </w:rPr>
        <w:t>_______________________________________________________</w:t>
      </w:r>
    </w:p>
    <w:p w:rsidR="000625F3" w:rsidRPr="006C57F0" w:rsidRDefault="000625F3" w:rsidP="00852892">
      <w:pPr>
        <w:spacing w:line="240" w:lineRule="atLeast"/>
        <w:ind w:right="99"/>
        <w:jc w:val="center"/>
        <w:rPr>
          <w:sz w:val="22"/>
          <w:szCs w:val="22"/>
          <w:vertAlign w:val="superscript"/>
        </w:rPr>
      </w:pPr>
      <w:r w:rsidRPr="006C57F0">
        <w:rPr>
          <w:sz w:val="22"/>
          <w:szCs w:val="22"/>
          <w:vertAlign w:val="superscript"/>
        </w:rPr>
        <w:t>наименование Подрядчика</w:t>
      </w:r>
    </w:p>
    <w:p w:rsidR="002619B5" w:rsidRPr="006C57F0" w:rsidRDefault="002619B5" w:rsidP="002619B5">
      <w:pPr>
        <w:spacing w:line="360" w:lineRule="auto"/>
        <w:rPr>
          <w:sz w:val="22"/>
          <w:szCs w:val="22"/>
        </w:rPr>
      </w:pPr>
      <w:r w:rsidRPr="006C57F0">
        <w:rPr>
          <w:sz w:val="22"/>
          <w:szCs w:val="22"/>
        </w:rPr>
        <w:t xml:space="preserve">на следующий срок: </w:t>
      </w:r>
    </w:p>
    <w:p w:rsidR="002619B5" w:rsidRPr="006C57F0" w:rsidRDefault="002619B5" w:rsidP="002619B5">
      <w:pPr>
        <w:spacing w:line="360" w:lineRule="auto"/>
        <w:rPr>
          <w:sz w:val="22"/>
          <w:szCs w:val="22"/>
        </w:rPr>
      </w:pPr>
      <w:r w:rsidRPr="006C57F0">
        <w:rPr>
          <w:sz w:val="22"/>
          <w:szCs w:val="22"/>
        </w:rPr>
        <w:t xml:space="preserve">начало:      </w:t>
      </w:r>
      <w:r w:rsidRPr="006C57F0">
        <w:rPr>
          <w:sz w:val="22"/>
          <w:szCs w:val="22"/>
        </w:rPr>
        <w:tab/>
      </w:r>
      <w:r w:rsidRPr="006C57F0">
        <w:rPr>
          <w:sz w:val="22"/>
          <w:szCs w:val="22"/>
        </w:rPr>
        <w:tab/>
        <w:t xml:space="preserve"> «____»______________ 20_____ г.  </w:t>
      </w:r>
    </w:p>
    <w:p w:rsidR="002619B5" w:rsidRPr="006C57F0" w:rsidRDefault="002619B5" w:rsidP="002619B5">
      <w:pPr>
        <w:spacing w:line="360" w:lineRule="auto"/>
        <w:rPr>
          <w:sz w:val="22"/>
          <w:szCs w:val="22"/>
        </w:rPr>
      </w:pPr>
      <w:r w:rsidRPr="006C57F0">
        <w:rPr>
          <w:sz w:val="22"/>
          <w:szCs w:val="22"/>
        </w:rPr>
        <w:t xml:space="preserve">окончание:    </w:t>
      </w:r>
      <w:r w:rsidRPr="006C57F0">
        <w:rPr>
          <w:sz w:val="22"/>
          <w:szCs w:val="22"/>
        </w:rPr>
        <w:tab/>
      </w:r>
      <w:r w:rsidRPr="006C57F0">
        <w:rPr>
          <w:sz w:val="22"/>
          <w:szCs w:val="22"/>
        </w:rPr>
        <w:tab/>
        <w:t xml:space="preserve"> «____»______________ 20_____г. </w:t>
      </w:r>
    </w:p>
    <w:p w:rsidR="00D408DC" w:rsidRPr="006C57F0" w:rsidRDefault="00D408DC" w:rsidP="002619B5">
      <w:pPr>
        <w:rPr>
          <w:b/>
          <w:sz w:val="22"/>
          <w:szCs w:val="22"/>
          <w:u w:val="single"/>
        </w:rPr>
      </w:pPr>
    </w:p>
    <w:p w:rsidR="00D408DC" w:rsidRPr="006C57F0" w:rsidRDefault="00D408DC" w:rsidP="002619B5">
      <w:pPr>
        <w:rPr>
          <w:b/>
          <w:sz w:val="22"/>
          <w:szCs w:val="22"/>
          <w:u w:val="single"/>
        </w:rPr>
      </w:pPr>
    </w:p>
    <w:p w:rsidR="002619B5" w:rsidRPr="006C57F0" w:rsidRDefault="002619B5" w:rsidP="002619B5">
      <w:pPr>
        <w:rPr>
          <w:b/>
          <w:sz w:val="22"/>
          <w:szCs w:val="22"/>
          <w:u w:val="single"/>
        </w:rPr>
      </w:pPr>
      <w:r w:rsidRPr="006C57F0">
        <w:rPr>
          <w:b/>
          <w:sz w:val="22"/>
          <w:szCs w:val="22"/>
          <w:u w:val="single"/>
        </w:rPr>
        <w:t>I Этап</w:t>
      </w:r>
    </w:p>
    <w:p w:rsidR="00350F21" w:rsidRPr="006C57F0" w:rsidRDefault="00350F21" w:rsidP="002619B5">
      <w:pPr>
        <w:rPr>
          <w:sz w:val="22"/>
          <w:szCs w:val="22"/>
          <w:u w:val="single"/>
        </w:rPr>
      </w:pPr>
      <w:r w:rsidRPr="006C57F0">
        <w:rPr>
          <w:sz w:val="22"/>
          <w:szCs w:val="22"/>
        </w:rPr>
        <w:t>Куратор договора _______________________________________________________________________</w:t>
      </w:r>
      <w:r w:rsidR="00D408DC" w:rsidRPr="006C57F0">
        <w:rPr>
          <w:sz w:val="22"/>
          <w:szCs w:val="22"/>
        </w:rPr>
        <w:t>.</w:t>
      </w:r>
    </w:p>
    <w:p w:rsidR="00350F21" w:rsidRPr="006C57F0" w:rsidRDefault="00350F21" w:rsidP="0098376D">
      <w:pPr>
        <w:ind w:right="99"/>
        <w:rPr>
          <w:color w:val="000000"/>
          <w:sz w:val="20"/>
          <w:szCs w:val="20"/>
        </w:rPr>
      </w:pPr>
      <w:r w:rsidRPr="006C57F0">
        <w:rPr>
          <w:color w:val="000000"/>
          <w:sz w:val="20"/>
          <w:szCs w:val="20"/>
        </w:rPr>
        <w:t>(Ф.И.О.)</w:t>
      </w:r>
    </w:p>
    <w:p w:rsidR="002619B5" w:rsidRPr="006C57F0" w:rsidRDefault="00D408DC" w:rsidP="0098376D">
      <w:pPr>
        <w:ind w:right="99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 xml:space="preserve">Рассмотрены </w:t>
      </w:r>
      <w:r w:rsidR="002619B5" w:rsidRPr="006C57F0">
        <w:rPr>
          <w:color w:val="000000"/>
          <w:sz w:val="22"/>
          <w:szCs w:val="22"/>
        </w:rPr>
        <w:t>и согласованы следующие</w:t>
      </w:r>
      <w:r w:rsidR="00350F21" w:rsidRPr="006C57F0">
        <w:rPr>
          <w:color w:val="000000"/>
          <w:sz w:val="22"/>
          <w:szCs w:val="22"/>
        </w:rPr>
        <w:t xml:space="preserve"> документы, оформленные</w:t>
      </w:r>
      <w:r w:rsidR="00A306B1" w:rsidRPr="006C57F0">
        <w:rPr>
          <w:color w:val="000000"/>
          <w:sz w:val="22"/>
          <w:szCs w:val="22"/>
        </w:rPr>
        <w:t xml:space="preserve">  Подрядчиком </w:t>
      </w:r>
      <w:r w:rsidR="009350D9" w:rsidRPr="006C57F0">
        <w:rPr>
          <w:color w:val="000000"/>
          <w:sz w:val="22"/>
          <w:szCs w:val="22"/>
        </w:rPr>
        <w:t>____________</w:t>
      </w:r>
      <w:r w:rsidR="002619B5" w:rsidRPr="006C57F0">
        <w:rPr>
          <w:color w:val="000000"/>
          <w:sz w:val="22"/>
          <w:szCs w:val="22"/>
        </w:rPr>
        <w:t>________________________________</w:t>
      </w:r>
      <w:r w:rsidR="0098376D" w:rsidRPr="006C57F0">
        <w:rPr>
          <w:color w:val="000000"/>
          <w:sz w:val="22"/>
          <w:szCs w:val="22"/>
        </w:rPr>
        <w:t>_______________________________________________</w:t>
      </w:r>
    </w:p>
    <w:p w:rsidR="002619B5" w:rsidRPr="006C57F0" w:rsidRDefault="002619B5" w:rsidP="002619B5">
      <w:pPr>
        <w:ind w:right="99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_____________________________________________________________ в рамках допуска к выполнению _____________________________________________________________________________________  работ:</w:t>
      </w:r>
    </w:p>
    <w:p w:rsidR="002619B5" w:rsidRPr="006C57F0" w:rsidRDefault="002619B5" w:rsidP="002619B5">
      <w:pPr>
        <w:ind w:right="1719"/>
        <w:jc w:val="both"/>
        <w:rPr>
          <w:color w:val="000000"/>
          <w:sz w:val="22"/>
          <w:szCs w:val="22"/>
        </w:rPr>
      </w:pPr>
    </w:p>
    <w:p w:rsidR="00D408DC" w:rsidRPr="006C57F0" w:rsidRDefault="00D408DC" w:rsidP="002619B5">
      <w:pPr>
        <w:ind w:right="1719"/>
        <w:jc w:val="both"/>
        <w:rPr>
          <w:color w:val="000000"/>
          <w:sz w:val="22"/>
          <w:szCs w:val="22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5659"/>
        <w:gridCol w:w="709"/>
        <w:gridCol w:w="709"/>
        <w:gridCol w:w="2268"/>
      </w:tblGrid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6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НЕ ПРИМЕНИМО</w:t>
            </w:r>
          </w:p>
        </w:tc>
      </w:tr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EE1741">
            <w:pPr>
              <w:numPr>
                <w:ilvl w:val="0"/>
                <w:numId w:val="17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EE1741">
            <w:pPr>
              <w:numPr>
                <w:ilvl w:val="0"/>
                <w:numId w:val="17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EE1741">
            <w:pPr>
              <w:numPr>
                <w:ilvl w:val="0"/>
                <w:numId w:val="17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EE1741">
            <w:pPr>
              <w:numPr>
                <w:ilvl w:val="0"/>
                <w:numId w:val="17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EE1741">
            <w:pPr>
              <w:numPr>
                <w:ilvl w:val="0"/>
                <w:numId w:val="17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619B5" w:rsidRPr="006C57F0" w:rsidTr="002514C7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EE1741">
            <w:pPr>
              <w:numPr>
                <w:ilvl w:val="0"/>
                <w:numId w:val="17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619B5" w:rsidRPr="006C57F0" w:rsidRDefault="002619B5" w:rsidP="00682FD0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</w:tbl>
    <w:p w:rsidR="002619B5" w:rsidRPr="006C57F0" w:rsidRDefault="002619B5" w:rsidP="002619B5">
      <w:pPr>
        <w:ind w:right="1719"/>
        <w:jc w:val="both"/>
        <w:rPr>
          <w:color w:val="000000"/>
          <w:sz w:val="22"/>
          <w:szCs w:val="22"/>
        </w:rPr>
      </w:pPr>
    </w:p>
    <w:p w:rsidR="002619B5" w:rsidRPr="006C57F0" w:rsidRDefault="002619B5" w:rsidP="002619B5">
      <w:pPr>
        <w:ind w:right="-81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 xml:space="preserve">Вышеуказанные документы соответствуют требованиям нормативной документации и внутренним требованиям </w:t>
      </w:r>
      <w:r w:rsidR="00025BF7">
        <w:rPr>
          <w:color w:val="000000"/>
          <w:sz w:val="22"/>
          <w:szCs w:val="22"/>
        </w:rPr>
        <w:t>АО КХП «Злак»</w:t>
      </w:r>
      <w:r w:rsidR="00D1086C">
        <w:rPr>
          <w:color w:val="000000"/>
          <w:sz w:val="22"/>
          <w:szCs w:val="22"/>
        </w:rPr>
        <w:t xml:space="preserve"> (ООО «Экструзия»)</w:t>
      </w:r>
      <w:r w:rsidRPr="006C57F0">
        <w:rPr>
          <w:color w:val="000000"/>
          <w:sz w:val="22"/>
          <w:szCs w:val="22"/>
        </w:rPr>
        <w:t xml:space="preserve">. </w:t>
      </w:r>
    </w:p>
    <w:p w:rsidR="00D408DC" w:rsidRPr="006C57F0" w:rsidRDefault="00D408DC" w:rsidP="002619B5">
      <w:pPr>
        <w:ind w:right="-81"/>
        <w:jc w:val="both"/>
        <w:rPr>
          <w:color w:val="000000"/>
          <w:sz w:val="22"/>
          <w:szCs w:val="22"/>
        </w:rPr>
      </w:pPr>
    </w:p>
    <w:p w:rsidR="002619B5" w:rsidRPr="006C57F0" w:rsidRDefault="002619B5" w:rsidP="002619B5">
      <w:pPr>
        <w:ind w:right="-81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 xml:space="preserve">Подрядчик _______________________________________ </w:t>
      </w:r>
      <w:proofErr w:type="gramStart"/>
      <w:r w:rsidRPr="006C57F0">
        <w:rPr>
          <w:color w:val="000000"/>
          <w:sz w:val="22"/>
          <w:szCs w:val="22"/>
        </w:rPr>
        <w:t>допускается  /</w:t>
      </w:r>
      <w:proofErr w:type="gramEnd"/>
      <w:r w:rsidRPr="006C57F0">
        <w:rPr>
          <w:color w:val="000000"/>
          <w:sz w:val="22"/>
          <w:szCs w:val="22"/>
        </w:rPr>
        <w:t xml:space="preserve"> не допускается на объект:</w:t>
      </w:r>
    </w:p>
    <w:p w:rsidR="002619B5" w:rsidRPr="006C57F0" w:rsidRDefault="002619B5" w:rsidP="002619B5">
      <w:pPr>
        <w:ind w:right="-81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  <w:vertAlign w:val="superscript"/>
        </w:rPr>
        <w:t>(не нужное зачеркнуть)</w:t>
      </w:r>
    </w:p>
    <w:p w:rsidR="002619B5" w:rsidRPr="006C57F0" w:rsidRDefault="002619B5" w:rsidP="002619B5">
      <w:pPr>
        <w:tabs>
          <w:tab w:val="left" w:pos="9279"/>
        </w:tabs>
        <w:ind w:right="-81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___________________________________________________________________________________</w:t>
      </w:r>
    </w:p>
    <w:p w:rsidR="002619B5" w:rsidRPr="006C57F0" w:rsidRDefault="002619B5" w:rsidP="002619B5">
      <w:pPr>
        <w:rPr>
          <w:color w:val="000000"/>
          <w:sz w:val="22"/>
          <w:szCs w:val="22"/>
        </w:rPr>
      </w:pPr>
    </w:p>
    <w:p w:rsidR="002619B5" w:rsidRPr="006C57F0" w:rsidRDefault="00D408DC" w:rsidP="008130EB">
      <w:pPr>
        <w:rPr>
          <w:b/>
          <w:bCs/>
          <w:color w:val="000000"/>
          <w:sz w:val="22"/>
          <w:szCs w:val="22"/>
        </w:rPr>
      </w:pPr>
      <w:r w:rsidRPr="006C57F0">
        <w:rPr>
          <w:b/>
          <w:bCs/>
          <w:color w:val="000000"/>
          <w:sz w:val="22"/>
          <w:szCs w:val="22"/>
        </w:rPr>
        <w:t>Согласовано</w:t>
      </w:r>
      <w:r w:rsidR="002619B5" w:rsidRPr="006C57F0">
        <w:rPr>
          <w:b/>
          <w:bCs/>
          <w:color w:val="000000"/>
          <w:sz w:val="22"/>
          <w:szCs w:val="22"/>
        </w:rPr>
        <w:t>:</w:t>
      </w:r>
      <w:r w:rsidR="002619B5" w:rsidRPr="006C57F0">
        <w:rPr>
          <w:b/>
          <w:bCs/>
          <w:color w:val="000000"/>
          <w:sz w:val="22"/>
          <w:szCs w:val="22"/>
        </w:rPr>
        <w:tab/>
      </w:r>
      <w:r w:rsidR="002619B5" w:rsidRPr="006C57F0">
        <w:rPr>
          <w:b/>
          <w:bCs/>
          <w:color w:val="000000"/>
          <w:sz w:val="22"/>
          <w:szCs w:val="22"/>
        </w:rPr>
        <w:tab/>
      </w:r>
      <w:r w:rsidR="002619B5" w:rsidRPr="006C57F0">
        <w:rPr>
          <w:b/>
          <w:bCs/>
          <w:color w:val="000000"/>
          <w:sz w:val="22"/>
          <w:szCs w:val="22"/>
        </w:rPr>
        <w:tab/>
        <w:t>_____________________________</w:t>
      </w:r>
      <w:r w:rsidR="008130EB" w:rsidRPr="006C57F0">
        <w:rPr>
          <w:b/>
          <w:bCs/>
          <w:color w:val="000000"/>
          <w:sz w:val="22"/>
          <w:szCs w:val="22"/>
        </w:rPr>
        <w:t>___________</w:t>
      </w:r>
      <w:r w:rsidRPr="006C57F0">
        <w:rPr>
          <w:b/>
          <w:bCs/>
          <w:color w:val="000000"/>
          <w:sz w:val="22"/>
          <w:szCs w:val="22"/>
        </w:rPr>
        <w:t>____________________</w:t>
      </w:r>
      <w:r w:rsidR="008130EB" w:rsidRPr="006C57F0">
        <w:rPr>
          <w:b/>
          <w:bCs/>
          <w:color w:val="000000"/>
          <w:sz w:val="22"/>
          <w:szCs w:val="22"/>
        </w:rPr>
        <w:t>_</w:t>
      </w:r>
    </w:p>
    <w:p w:rsidR="002619B5" w:rsidRPr="006C57F0" w:rsidRDefault="00350F21" w:rsidP="008130EB">
      <w:pPr>
        <w:rPr>
          <w:bCs/>
          <w:color w:val="000000"/>
          <w:sz w:val="18"/>
          <w:szCs w:val="18"/>
        </w:rPr>
      </w:pPr>
      <w:r w:rsidRPr="006C57F0">
        <w:rPr>
          <w:bCs/>
          <w:color w:val="000000"/>
          <w:sz w:val="18"/>
          <w:szCs w:val="18"/>
        </w:rPr>
        <w:t xml:space="preserve">Руководитель куратора </w:t>
      </w:r>
      <w:proofErr w:type="gramStart"/>
      <w:r w:rsidRPr="006C57F0">
        <w:rPr>
          <w:bCs/>
          <w:color w:val="000000"/>
          <w:sz w:val="18"/>
          <w:szCs w:val="18"/>
        </w:rPr>
        <w:t>договора(</w:t>
      </w:r>
      <w:proofErr w:type="gramEnd"/>
      <w:r w:rsidRPr="006C57F0">
        <w:rPr>
          <w:bCs/>
          <w:color w:val="000000"/>
          <w:sz w:val="18"/>
          <w:szCs w:val="18"/>
        </w:rPr>
        <w:t>Ф.И.О. и подпись)</w:t>
      </w:r>
    </w:p>
    <w:p w:rsidR="00EF22D5" w:rsidRPr="006C57F0" w:rsidRDefault="00EF22D5" w:rsidP="002619B5">
      <w:pPr>
        <w:rPr>
          <w:color w:val="000000"/>
          <w:sz w:val="22"/>
          <w:szCs w:val="22"/>
        </w:rPr>
      </w:pPr>
    </w:p>
    <w:p w:rsidR="00D408DC" w:rsidRPr="006C57F0" w:rsidRDefault="00D408DC" w:rsidP="002619B5">
      <w:pPr>
        <w:rPr>
          <w:color w:val="000000"/>
          <w:sz w:val="22"/>
          <w:szCs w:val="22"/>
        </w:rPr>
      </w:pPr>
    </w:p>
    <w:p w:rsidR="002619B5" w:rsidRPr="006C57F0" w:rsidRDefault="002619B5" w:rsidP="002619B5">
      <w:pPr>
        <w:rPr>
          <w:b/>
          <w:sz w:val="22"/>
          <w:szCs w:val="22"/>
          <w:u w:val="single"/>
        </w:rPr>
      </w:pPr>
      <w:r w:rsidRPr="006C57F0">
        <w:rPr>
          <w:b/>
          <w:sz w:val="22"/>
          <w:szCs w:val="22"/>
          <w:u w:val="single"/>
        </w:rPr>
        <w:t>II Этап</w:t>
      </w:r>
    </w:p>
    <w:p w:rsidR="00D408DC" w:rsidRPr="006C57F0" w:rsidRDefault="00D408DC" w:rsidP="000625F3">
      <w:pPr>
        <w:rPr>
          <w:color w:val="000000"/>
          <w:sz w:val="22"/>
          <w:szCs w:val="22"/>
        </w:rPr>
      </w:pPr>
    </w:p>
    <w:p w:rsidR="002619B5" w:rsidRPr="006C57F0" w:rsidRDefault="00C97E15" w:rsidP="000625F3">
      <w:pPr>
        <w:rPr>
          <w:color w:val="000000"/>
          <w:sz w:val="22"/>
          <w:szCs w:val="22"/>
        </w:rPr>
      </w:pPr>
      <w:r w:rsidRPr="006C57F0">
        <w:rPr>
          <w:b/>
          <w:color w:val="000000"/>
          <w:sz w:val="22"/>
          <w:szCs w:val="22"/>
        </w:rPr>
        <w:t>Т</w:t>
      </w:r>
      <w:r w:rsidR="00B9409B" w:rsidRPr="006C57F0">
        <w:rPr>
          <w:b/>
          <w:color w:val="000000"/>
          <w:sz w:val="22"/>
          <w:szCs w:val="22"/>
        </w:rPr>
        <w:t>ехническ</w:t>
      </w:r>
      <w:r w:rsidR="00D408DC" w:rsidRPr="006C57F0">
        <w:rPr>
          <w:b/>
          <w:color w:val="000000"/>
          <w:sz w:val="22"/>
          <w:szCs w:val="22"/>
        </w:rPr>
        <w:t>и</w:t>
      </w:r>
      <w:r w:rsidRPr="006C57F0">
        <w:rPr>
          <w:b/>
          <w:color w:val="000000"/>
          <w:sz w:val="22"/>
          <w:szCs w:val="22"/>
        </w:rPr>
        <w:t>й</w:t>
      </w:r>
      <w:r w:rsidR="002619B5" w:rsidRPr="006C57F0">
        <w:rPr>
          <w:b/>
          <w:color w:val="000000"/>
          <w:sz w:val="22"/>
          <w:szCs w:val="22"/>
        </w:rPr>
        <w:t>специалист</w:t>
      </w:r>
      <w:r w:rsidR="002619B5" w:rsidRPr="006C57F0">
        <w:rPr>
          <w:color w:val="000000"/>
          <w:sz w:val="22"/>
          <w:szCs w:val="22"/>
        </w:rPr>
        <w:t>_</w:t>
      </w:r>
      <w:r w:rsidR="00D408DC" w:rsidRPr="006C57F0">
        <w:rPr>
          <w:color w:val="000000"/>
          <w:sz w:val="22"/>
          <w:szCs w:val="22"/>
        </w:rPr>
        <w:t>_______</w:t>
      </w:r>
      <w:r w:rsidR="002619B5" w:rsidRPr="006C57F0">
        <w:rPr>
          <w:color w:val="000000"/>
          <w:sz w:val="22"/>
          <w:szCs w:val="22"/>
        </w:rPr>
        <w:t>_____________________</w:t>
      </w:r>
      <w:r w:rsidR="00A306B1" w:rsidRPr="006C57F0">
        <w:rPr>
          <w:color w:val="000000"/>
          <w:sz w:val="22"/>
          <w:szCs w:val="22"/>
        </w:rPr>
        <w:t>_____________</w:t>
      </w:r>
      <w:r w:rsidR="00B9409B" w:rsidRPr="006C57F0">
        <w:rPr>
          <w:color w:val="000000"/>
          <w:sz w:val="22"/>
          <w:szCs w:val="22"/>
        </w:rPr>
        <w:t>__________________________</w:t>
      </w:r>
      <w:r w:rsidR="00D408DC" w:rsidRPr="006C57F0">
        <w:rPr>
          <w:color w:val="000000"/>
          <w:sz w:val="22"/>
          <w:szCs w:val="22"/>
        </w:rPr>
        <w:t>.</w:t>
      </w:r>
    </w:p>
    <w:p w:rsidR="002619B5" w:rsidRPr="006C57F0" w:rsidRDefault="002619B5" w:rsidP="00852892">
      <w:pPr>
        <w:jc w:val="center"/>
        <w:rPr>
          <w:color w:val="000000"/>
          <w:sz w:val="18"/>
          <w:szCs w:val="18"/>
        </w:rPr>
      </w:pPr>
      <w:r w:rsidRPr="006C57F0">
        <w:rPr>
          <w:color w:val="000000"/>
          <w:sz w:val="18"/>
          <w:szCs w:val="18"/>
        </w:rPr>
        <w:t xml:space="preserve">(Ф.И.О. </w:t>
      </w:r>
      <w:r w:rsidR="00B9409B" w:rsidRPr="006C57F0">
        <w:rPr>
          <w:color w:val="000000"/>
          <w:sz w:val="18"/>
          <w:szCs w:val="18"/>
        </w:rPr>
        <w:t xml:space="preserve">технического </w:t>
      </w:r>
      <w:r w:rsidRPr="006C57F0">
        <w:rPr>
          <w:color w:val="000000"/>
          <w:sz w:val="18"/>
          <w:szCs w:val="18"/>
        </w:rPr>
        <w:t>специалиста)</w:t>
      </w:r>
    </w:p>
    <w:p w:rsidR="002619B5" w:rsidRPr="006C57F0" w:rsidRDefault="00D408DC" w:rsidP="002619B5">
      <w:pPr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lastRenderedPageBreak/>
        <w:t>Р</w:t>
      </w:r>
      <w:r w:rsidR="002619B5" w:rsidRPr="006C57F0">
        <w:rPr>
          <w:color w:val="000000"/>
          <w:sz w:val="22"/>
          <w:szCs w:val="22"/>
        </w:rPr>
        <w:t xml:space="preserve">ассмотрены и согласованы следующие документы, оформленные </w:t>
      </w:r>
      <w:r w:rsidR="009350D9" w:rsidRPr="006C57F0">
        <w:rPr>
          <w:color w:val="000000"/>
          <w:sz w:val="22"/>
          <w:szCs w:val="22"/>
        </w:rPr>
        <w:t>Подрядчиком</w:t>
      </w:r>
      <w:r w:rsidR="002619B5" w:rsidRPr="006C57F0">
        <w:rPr>
          <w:color w:val="000000"/>
          <w:sz w:val="22"/>
          <w:szCs w:val="22"/>
        </w:rPr>
        <w:t xml:space="preserve"> ___________________________________________________________________________________:</w:t>
      </w:r>
    </w:p>
    <w:p w:rsidR="004A509F" w:rsidRPr="006C57F0" w:rsidRDefault="004A509F" w:rsidP="002619B5">
      <w:pPr>
        <w:jc w:val="both"/>
        <w:rPr>
          <w:color w:val="000000"/>
          <w:sz w:val="22"/>
          <w:szCs w:val="22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5659"/>
        <w:gridCol w:w="709"/>
        <w:gridCol w:w="709"/>
        <w:gridCol w:w="2268"/>
      </w:tblGrid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6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НЕ ПРИМЕНИМО</w:t>
            </w: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2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2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2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2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2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2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</w:tbl>
    <w:p w:rsidR="002619B5" w:rsidRPr="006C57F0" w:rsidRDefault="002619B5" w:rsidP="002619B5">
      <w:pPr>
        <w:ind w:right="99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Вышеуказанные документы соответствуют</w:t>
      </w:r>
      <w:r w:rsidR="00B9409B" w:rsidRPr="006C57F0">
        <w:rPr>
          <w:color w:val="000000"/>
          <w:sz w:val="22"/>
          <w:szCs w:val="22"/>
        </w:rPr>
        <w:t>/не соответствуют</w:t>
      </w:r>
      <w:r w:rsidRPr="006C57F0">
        <w:rPr>
          <w:color w:val="000000"/>
          <w:sz w:val="22"/>
          <w:szCs w:val="22"/>
        </w:rPr>
        <w:t xml:space="preserve"> требованиям нормативной документации и внутренним требованиям </w:t>
      </w:r>
      <w:r w:rsidR="00805B94">
        <w:rPr>
          <w:color w:val="000000"/>
          <w:sz w:val="22"/>
          <w:szCs w:val="22"/>
        </w:rPr>
        <w:t>АО КХП «Злак»</w:t>
      </w:r>
      <w:r w:rsidRPr="006C57F0">
        <w:rPr>
          <w:color w:val="000000"/>
          <w:sz w:val="22"/>
          <w:szCs w:val="22"/>
        </w:rPr>
        <w:t xml:space="preserve"> </w:t>
      </w:r>
      <w:r w:rsidR="00D1086C">
        <w:rPr>
          <w:color w:val="000000"/>
          <w:sz w:val="22"/>
          <w:szCs w:val="22"/>
        </w:rPr>
        <w:t>(ООО «Экструзия»)</w:t>
      </w:r>
    </w:p>
    <w:p w:rsidR="002619B5" w:rsidRPr="006C57F0" w:rsidRDefault="002619B5" w:rsidP="002619B5">
      <w:pPr>
        <w:ind w:right="1719"/>
        <w:jc w:val="both"/>
        <w:rPr>
          <w:color w:val="000000"/>
          <w:sz w:val="20"/>
          <w:szCs w:val="20"/>
        </w:rPr>
      </w:pPr>
    </w:p>
    <w:p w:rsidR="002619B5" w:rsidRPr="006C57F0" w:rsidRDefault="002619B5" w:rsidP="002619B5">
      <w:pPr>
        <w:ind w:right="99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Подрядчик</w:t>
      </w:r>
      <w:r w:rsidRPr="006C57F0">
        <w:rPr>
          <w:color w:val="000000"/>
          <w:sz w:val="20"/>
          <w:szCs w:val="20"/>
        </w:rPr>
        <w:t xml:space="preserve"> ____________________________________</w:t>
      </w:r>
      <w:r w:rsidR="00A306B1" w:rsidRPr="006C57F0">
        <w:rPr>
          <w:color w:val="000000"/>
          <w:sz w:val="20"/>
          <w:szCs w:val="20"/>
        </w:rPr>
        <w:t>_______</w:t>
      </w:r>
      <w:proofErr w:type="gramStart"/>
      <w:r w:rsidRPr="006C57F0">
        <w:rPr>
          <w:color w:val="000000"/>
          <w:sz w:val="22"/>
          <w:szCs w:val="22"/>
        </w:rPr>
        <w:t>допускается  /</w:t>
      </w:r>
      <w:proofErr w:type="gramEnd"/>
      <w:r w:rsidRPr="006C57F0">
        <w:rPr>
          <w:color w:val="000000"/>
          <w:sz w:val="22"/>
          <w:szCs w:val="22"/>
        </w:rPr>
        <w:t xml:space="preserve"> не допускается на объект:</w:t>
      </w:r>
    </w:p>
    <w:p w:rsidR="002619B5" w:rsidRPr="006C57F0" w:rsidRDefault="002619B5" w:rsidP="002619B5">
      <w:pPr>
        <w:ind w:right="99"/>
        <w:jc w:val="both"/>
        <w:rPr>
          <w:color w:val="000000"/>
          <w:sz w:val="20"/>
          <w:szCs w:val="20"/>
          <w:vertAlign w:val="superscript"/>
        </w:rPr>
      </w:pPr>
      <w:r w:rsidRPr="006C57F0">
        <w:rPr>
          <w:color w:val="000000"/>
          <w:sz w:val="20"/>
          <w:szCs w:val="20"/>
        </w:rPr>
        <w:tab/>
      </w:r>
      <w:r w:rsidRPr="006C57F0">
        <w:rPr>
          <w:color w:val="000000"/>
          <w:sz w:val="20"/>
          <w:szCs w:val="20"/>
        </w:rPr>
        <w:tab/>
      </w:r>
      <w:r w:rsidRPr="006C57F0">
        <w:rPr>
          <w:color w:val="000000"/>
          <w:sz w:val="20"/>
          <w:szCs w:val="20"/>
        </w:rPr>
        <w:tab/>
      </w:r>
      <w:r w:rsidRPr="006C57F0">
        <w:rPr>
          <w:color w:val="000000"/>
          <w:sz w:val="20"/>
          <w:szCs w:val="20"/>
        </w:rPr>
        <w:tab/>
      </w:r>
      <w:r w:rsidRPr="006C57F0">
        <w:rPr>
          <w:color w:val="000000"/>
          <w:sz w:val="20"/>
          <w:szCs w:val="20"/>
        </w:rPr>
        <w:tab/>
      </w:r>
      <w:r w:rsidRPr="006C57F0">
        <w:rPr>
          <w:color w:val="000000"/>
          <w:sz w:val="20"/>
          <w:szCs w:val="20"/>
          <w:vertAlign w:val="superscript"/>
        </w:rPr>
        <w:t>(не нужное зачеркнуть)</w:t>
      </w:r>
    </w:p>
    <w:p w:rsidR="002619B5" w:rsidRPr="006C57F0" w:rsidRDefault="002619B5" w:rsidP="002619B5">
      <w:pPr>
        <w:ind w:right="-81"/>
        <w:jc w:val="both"/>
        <w:rPr>
          <w:color w:val="000000"/>
          <w:sz w:val="20"/>
          <w:szCs w:val="20"/>
        </w:rPr>
      </w:pPr>
      <w:r w:rsidRPr="006C57F0">
        <w:rPr>
          <w:color w:val="000000"/>
          <w:sz w:val="20"/>
          <w:szCs w:val="20"/>
        </w:rPr>
        <w:t>___________________________________________________________________________________</w:t>
      </w:r>
    </w:p>
    <w:p w:rsidR="002619B5" w:rsidRPr="006C57F0" w:rsidRDefault="002619B5" w:rsidP="002619B5">
      <w:pPr>
        <w:ind w:right="1719"/>
        <w:jc w:val="both"/>
        <w:rPr>
          <w:color w:val="000000"/>
          <w:sz w:val="20"/>
          <w:szCs w:val="20"/>
        </w:rPr>
      </w:pPr>
    </w:p>
    <w:tbl>
      <w:tblPr>
        <w:tblW w:w="9900" w:type="dxa"/>
        <w:tblInd w:w="108" w:type="dxa"/>
        <w:tblLook w:val="0000" w:firstRow="0" w:lastRow="0" w:firstColumn="0" w:lastColumn="0" w:noHBand="0" w:noVBand="0"/>
      </w:tblPr>
      <w:tblGrid>
        <w:gridCol w:w="2652"/>
        <w:gridCol w:w="3181"/>
        <w:gridCol w:w="1626"/>
        <w:gridCol w:w="2638"/>
      </w:tblGrid>
      <w:tr w:rsidR="002619B5" w:rsidRPr="006C57F0" w:rsidTr="00682FD0">
        <w:trPr>
          <w:trHeight w:val="255"/>
        </w:trPr>
        <w:tc>
          <w:tcPr>
            <w:tcW w:w="2700" w:type="dxa"/>
            <w:shd w:val="clear" w:color="auto" w:fill="auto"/>
            <w:noWrap/>
            <w:vAlign w:val="bottom"/>
          </w:tcPr>
          <w:p w:rsidR="002619B5" w:rsidRPr="006C57F0" w:rsidRDefault="00B9409B" w:rsidP="00767A6F">
            <w:pPr>
              <w:ind w:left="-108" w:firstLine="108"/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Технический с</w:t>
            </w:r>
            <w:r w:rsidR="002619B5" w:rsidRPr="006C57F0">
              <w:rPr>
                <w:sz w:val="22"/>
                <w:szCs w:val="22"/>
              </w:rPr>
              <w:t>пециалист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19B5" w:rsidRPr="006C57F0" w:rsidRDefault="002619B5" w:rsidP="00682FD0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 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619B5" w:rsidRPr="006C57F0" w:rsidRDefault="002619B5" w:rsidP="00682FD0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 </w:t>
            </w:r>
          </w:p>
        </w:tc>
        <w:tc>
          <w:tcPr>
            <w:tcW w:w="2306" w:type="dxa"/>
            <w:shd w:val="clear" w:color="auto" w:fill="auto"/>
            <w:noWrap/>
            <w:vAlign w:val="bottom"/>
          </w:tcPr>
          <w:p w:rsidR="002619B5" w:rsidRPr="006C57F0" w:rsidRDefault="00A306B1" w:rsidP="00682FD0">
            <w:pPr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"___"___________</w:t>
            </w:r>
            <w:r w:rsidR="002619B5" w:rsidRPr="006C57F0">
              <w:rPr>
                <w:sz w:val="22"/>
                <w:szCs w:val="22"/>
              </w:rPr>
              <w:t>20____г</w:t>
            </w:r>
          </w:p>
        </w:tc>
      </w:tr>
      <w:tr w:rsidR="002619B5" w:rsidRPr="006C57F0" w:rsidTr="00682FD0">
        <w:trPr>
          <w:trHeight w:val="134"/>
        </w:trPr>
        <w:tc>
          <w:tcPr>
            <w:tcW w:w="2700" w:type="dxa"/>
            <w:shd w:val="clear" w:color="auto" w:fill="auto"/>
            <w:noWrap/>
            <w:vAlign w:val="bottom"/>
          </w:tcPr>
          <w:p w:rsidR="002619B5" w:rsidRPr="006C57F0" w:rsidRDefault="002619B5" w:rsidP="00682FD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19B5" w:rsidRPr="006C57F0" w:rsidRDefault="002619B5" w:rsidP="00852892">
            <w:pPr>
              <w:ind w:left="425"/>
              <w:jc w:val="center"/>
              <w:rPr>
                <w:iCs/>
                <w:sz w:val="18"/>
                <w:szCs w:val="18"/>
              </w:rPr>
            </w:pPr>
            <w:r w:rsidRPr="006C57F0">
              <w:rPr>
                <w:iCs/>
                <w:sz w:val="18"/>
                <w:szCs w:val="18"/>
              </w:rPr>
              <w:t>(Ф</w:t>
            </w:r>
            <w:r w:rsidR="00A306B1" w:rsidRPr="006C57F0">
              <w:rPr>
                <w:iCs/>
                <w:sz w:val="18"/>
                <w:szCs w:val="18"/>
              </w:rPr>
              <w:t>.</w:t>
            </w:r>
            <w:r w:rsidRPr="006C57F0">
              <w:rPr>
                <w:iCs/>
                <w:sz w:val="18"/>
                <w:szCs w:val="18"/>
              </w:rPr>
              <w:t>И.О.)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2619B5" w:rsidRPr="006C57F0" w:rsidRDefault="002619B5" w:rsidP="00852892">
            <w:pPr>
              <w:ind w:left="425"/>
              <w:jc w:val="center"/>
              <w:rPr>
                <w:iCs/>
                <w:sz w:val="18"/>
                <w:szCs w:val="18"/>
              </w:rPr>
            </w:pPr>
            <w:r w:rsidRPr="006C57F0">
              <w:rPr>
                <w:iCs/>
                <w:sz w:val="18"/>
                <w:szCs w:val="18"/>
              </w:rPr>
              <w:t>(</w:t>
            </w:r>
            <w:r w:rsidR="00B9409B" w:rsidRPr="006C57F0">
              <w:rPr>
                <w:iCs/>
                <w:sz w:val="18"/>
                <w:szCs w:val="18"/>
              </w:rPr>
              <w:t>п</w:t>
            </w:r>
            <w:r w:rsidRPr="006C57F0">
              <w:rPr>
                <w:iCs/>
                <w:sz w:val="18"/>
                <w:szCs w:val="18"/>
              </w:rPr>
              <w:t>одпись)</w:t>
            </w:r>
          </w:p>
        </w:tc>
        <w:tc>
          <w:tcPr>
            <w:tcW w:w="2306" w:type="dxa"/>
            <w:shd w:val="clear" w:color="auto" w:fill="auto"/>
            <w:noWrap/>
            <w:vAlign w:val="bottom"/>
          </w:tcPr>
          <w:p w:rsidR="002619B5" w:rsidRPr="006C57F0" w:rsidRDefault="002619B5" w:rsidP="00852892">
            <w:pPr>
              <w:ind w:left="425"/>
              <w:jc w:val="center"/>
              <w:rPr>
                <w:iCs/>
                <w:sz w:val="18"/>
                <w:szCs w:val="18"/>
              </w:rPr>
            </w:pPr>
            <w:r w:rsidRPr="006C57F0">
              <w:rPr>
                <w:iCs/>
                <w:sz w:val="18"/>
                <w:szCs w:val="18"/>
              </w:rPr>
              <w:t>(</w:t>
            </w:r>
            <w:r w:rsidR="00B9409B" w:rsidRPr="006C57F0">
              <w:rPr>
                <w:iCs/>
                <w:sz w:val="18"/>
                <w:szCs w:val="18"/>
              </w:rPr>
              <w:t>д</w:t>
            </w:r>
            <w:r w:rsidRPr="006C57F0">
              <w:rPr>
                <w:iCs/>
                <w:sz w:val="18"/>
                <w:szCs w:val="18"/>
              </w:rPr>
              <w:t>ата)</w:t>
            </w:r>
          </w:p>
        </w:tc>
      </w:tr>
    </w:tbl>
    <w:p w:rsidR="00D408DC" w:rsidRPr="006C57F0" w:rsidRDefault="00D408DC" w:rsidP="002619B5">
      <w:pPr>
        <w:rPr>
          <w:color w:val="000000"/>
          <w:sz w:val="22"/>
          <w:szCs w:val="22"/>
        </w:rPr>
      </w:pPr>
    </w:p>
    <w:p w:rsidR="002619B5" w:rsidRPr="006C57F0" w:rsidRDefault="00C97E15" w:rsidP="002619B5">
      <w:pPr>
        <w:rPr>
          <w:color w:val="000000"/>
          <w:sz w:val="22"/>
          <w:szCs w:val="22"/>
        </w:rPr>
      </w:pPr>
      <w:r w:rsidRPr="006C57F0">
        <w:rPr>
          <w:b/>
          <w:color w:val="000000"/>
          <w:sz w:val="22"/>
          <w:szCs w:val="22"/>
        </w:rPr>
        <w:t>С</w:t>
      </w:r>
      <w:r w:rsidR="00767A6F" w:rsidRPr="006C57F0">
        <w:rPr>
          <w:b/>
          <w:color w:val="000000"/>
          <w:sz w:val="22"/>
          <w:szCs w:val="22"/>
        </w:rPr>
        <w:t>пециалист ОТ, ПБ и Э</w:t>
      </w:r>
      <w:r w:rsidR="002619B5" w:rsidRPr="006C57F0">
        <w:rPr>
          <w:color w:val="000000"/>
          <w:sz w:val="22"/>
          <w:szCs w:val="22"/>
        </w:rPr>
        <w:t xml:space="preserve"> ________________________________</w:t>
      </w:r>
      <w:r w:rsidR="00D408DC" w:rsidRPr="006C57F0">
        <w:rPr>
          <w:color w:val="000000"/>
          <w:sz w:val="22"/>
          <w:szCs w:val="22"/>
        </w:rPr>
        <w:t>___________</w:t>
      </w:r>
      <w:r w:rsidR="002619B5" w:rsidRPr="006C57F0">
        <w:rPr>
          <w:color w:val="000000"/>
          <w:sz w:val="22"/>
          <w:szCs w:val="22"/>
        </w:rPr>
        <w:t>____</w:t>
      </w:r>
      <w:r w:rsidR="009127DA" w:rsidRPr="006C57F0">
        <w:rPr>
          <w:color w:val="000000"/>
          <w:sz w:val="22"/>
          <w:szCs w:val="22"/>
        </w:rPr>
        <w:t>________________</w:t>
      </w:r>
      <w:r w:rsidR="002619B5" w:rsidRPr="006C57F0">
        <w:rPr>
          <w:color w:val="000000"/>
          <w:sz w:val="22"/>
          <w:szCs w:val="22"/>
        </w:rPr>
        <w:t>______</w:t>
      </w:r>
      <w:r w:rsidR="009127DA" w:rsidRPr="006C57F0">
        <w:rPr>
          <w:color w:val="000000"/>
          <w:sz w:val="22"/>
          <w:szCs w:val="22"/>
        </w:rPr>
        <w:t>.</w:t>
      </w:r>
    </w:p>
    <w:p w:rsidR="002619B5" w:rsidRPr="006C57F0" w:rsidRDefault="002619B5" w:rsidP="002619B5">
      <w:pPr>
        <w:ind w:firstLine="708"/>
        <w:jc w:val="both"/>
        <w:rPr>
          <w:color w:val="000000"/>
          <w:sz w:val="18"/>
          <w:szCs w:val="18"/>
        </w:rPr>
      </w:pPr>
      <w:r w:rsidRPr="006C57F0">
        <w:rPr>
          <w:color w:val="000000"/>
          <w:sz w:val="18"/>
          <w:szCs w:val="18"/>
        </w:rPr>
        <w:t>(Ф.И.О.)</w:t>
      </w:r>
    </w:p>
    <w:p w:rsidR="002619B5" w:rsidRPr="006C57F0" w:rsidRDefault="009127DA" w:rsidP="002619B5">
      <w:pPr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 xml:space="preserve">Рассмотрены и </w:t>
      </w:r>
      <w:r w:rsidR="002619B5" w:rsidRPr="006C57F0">
        <w:rPr>
          <w:color w:val="000000"/>
          <w:sz w:val="22"/>
          <w:szCs w:val="22"/>
        </w:rPr>
        <w:t xml:space="preserve">согласованы следующие документы, оформленные </w:t>
      </w:r>
      <w:r w:rsidR="009350D9" w:rsidRPr="006C57F0">
        <w:rPr>
          <w:color w:val="000000"/>
          <w:sz w:val="22"/>
          <w:szCs w:val="22"/>
        </w:rPr>
        <w:t xml:space="preserve">Подрядчиком </w:t>
      </w:r>
      <w:r w:rsidR="002619B5" w:rsidRPr="006C57F0">
        <w:rPr>
          <w:color w:val="000000"/>
          <w:sz w:val="22"/>
          <w:szCs w:val="22"/>
        </w:rPr>
        <w:t>___________________________________________________________</w:t>
      </w:r>
      <w:r w:rsidRPr="006C57F0">
        <w:rPr>
          <w:color w:val="000000"/>
          <w:sz w:val="22"/>
          <w:szCs w:val="22"/>
        </w:rPr>
        <w:t>____________</w:t>
      </w:r>
      <w:r w:rsidR="002619B5" w:rsidRPr="006C57F0">
        <w:rPr>
          <w:color w:val="000000"/>
          <w:sz w:val="22"/>
          <w:szCs w:val="22"/>
        </w:rPr>
        <w:t>____________:</w:t>
      </w:r>
    </w:p>
    <w:p w:rsidR="002619B5" w:rsidRPr="006C57F0" w:rsidRDefault="002619B5" w:rsidP="002619B5">
      <w:pPr>
        <w:rPr>
          <w:b/>
          <w:color w:val="000000"/>
          <w:sz w:val="22"/>
          <w:szCs w:val="22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5659"/>
        <w:gridCol w:w="709"/>
        <w:gridCol w:w="709"/>
        <w:gridCol w:w="2268"/>
      </w:tblGrid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65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jc w:val="center"/>
              <w:rPr>
                <w:color w:val="000000"/>
                <w:sz w:val="22"/>
                <w:szCs w:val="22"/>
              </w:rPr>
            </w:pPr>
            <w:r w:rsidRPr="006C57F0">
              <w:rPr>
                <w:color w:val="000000"/>
                <w:sz w:val="22"/>
                <w:szCs w:val="22"/>
              </w:rPr>
              <w:t>НЕ ПРИМЕНИМО</w:t>
            </w: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3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3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3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  <w:tr w:rsidR="002514C7" w:rsidRPr="006C57F0" w:rsidTr="000A6302">
        <w:tc>
          <w:tcPr>
            <w:tcW w:w="74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2514C7">
            <w:pPr>
              <w:numPr>
                <w:ilvl w:val="0"/>
                <w:numId w:val="33"/>
              </w:num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4C7" w:rsidRPr="006C57F0" w:rsidRDefault="002514C7" w:rsidP="000A6302">
            <w:pPr>
              <w:ind w:right="1719"/>
              <w:rPr>
                <w:color w:val="000000"/>
                <w:sz w:val="22"/>
                <w:szCs w:val="22"/>
              </w:rPr>
            </w:pPr>
          </w:p>
        </w:tc>
      </w:tr>
    </w:tbl>
    <w:p w:rsidR="002619B5" w:rsidRPr="006C57F0" w:rsidRDefault="002619B5" w:rsidP="002619B5">
      <w:pPr>
        <w:ind w:right="99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Вышеуказанные документы соответствуют</w:t>
      </w:r>
      <w:r w:rsidR="00767A6F" w:rsidRPr="006C57F0">
        <w:rPr>
          <w:color w:val="000000"/>
          <w:sz w:val="22"/>
          <w:szCs w:val="22"/>
        </w:rPr>
        <w:t>/не соответствуют</w:t>
      </w:r>
      <w:r w:rsidRPr="006C57F0">
        <w:rPr>
          <w:color w:val="000000"/>
          <w:sz w:val="22"/>
          <w:szCs w:val="22"/>
        </w:rPr>
        <w:t xml:space="preserve"> требованиям нормативной документации и внутренним требованиям </w:t>
      </w:r>
      <w:r w:rsidR="003534D8">
        <w:rPr>
          <w:color w:val="000000"/>
          <w:sz w:val="22"/>
          <w:szCs w:val="22"/>
        </w:rPr>
        <w:t>АО КХП «Злак»</w:t>
      </w:r>
      <w:r w:rsidR="00D1086C">
        <w:rPr>
          <w:color w:val="000000"/>
          <w:sz w:val="22"/>
          <w:szCs w:val="22"/>
        </w:rPr>
        <w:t xml:space="preserve"> (ООО «Экструзия»)</w:t>
      </w:r>
      <w:r w:rsidRPr="006C57F0">
        <w:rPr>
          <w:color w:val="000000"/>
          <w:sz w:val="22"/>
          <w:szCs w:val="22"/>
        </w:rPr>
        <w:t xml:space="preserve">. </w:t>
      </w:r>
    </w:p>
    <w:p w:rsidR="002619B5" w:rsidRPr="006C57F0" w:rsidRDefault="002619B5" w:rsidP="002619B5">
      <w:pPr>
        <w:ind w:right="99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 xml:space="preserve">Приложение с указанием мероприятий для обеспечения безопасности при производстве работ выданы представителю </w:t>
      </w:r>
      <w:r w:rsidR="009350D9" w:rsidRPr="006C57F0">
        <w:rPr>
          <w:color w:val="000000"/>
          <w:sz w:val="22"/>
          <w:szCs w:val="22"/>
        </w:rPr>
        <w:t>Подрядчика</w:t>
      </w:r>
      <w:r w:rsidRPr="006C57F0">
        <w:rPr>
          <w:color w:val="000000"/>
          <w:sz w:val="22"/>
          <w:szCs w:val="22"/>
        </w:rPr>
        <w:t xml:space="preserve">. </w:t>
      </w:r>
    </w:p>
    <w:p w:rsidR="002619B5" w:rsidRPr="006C57F0" w:rsidRDefault="002619B5" w:rsidP="002619B5">
      <w:pPr>
        <w:ind w:right="1719"/>
        <w:jc w:val="both"/>
        <w:rPr>
          <w:color w:val="000000"/>
          <w:sz w:val="22"/>
          <w:szCs w:val="22"/>
        </w:rPr>
      </w:pPr>
    </w:p>
    <w:p w:rsidR="002619B5" w:rsidRPr="006C57F0" w:rsidRDefault="002619B5" w:rsidP="00767A6F">
      <w:pPr>
        <w:ind w:right="99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 xml:space="preserve">Подрядчик _____________________________________________   </w:t>
      </w:r>
      <w:proofErr w:type="gramStart"/>
      <w:r w:rsidRPr="006C57F0">
        <w:rPr>
          <w:color w:val="000000"/>
          <w:sz w:val="22"/>
          <w:szCs w:val="22"/>
        </w:rPr>
        <w:t>допускается  /</w:t>
      </w:r>
      <w:proofErr w:type="gramEnd"/>
      <w:r w:rsidRPr="006C57F0">
        <w:rPr>
          <w:color w:val="000000"/>
          <w:sz w:val="22"/>
          <w:szCs w:val="22"/>
        </w:rPr>
        <w:t xml:space="preserve"> не допускается</w:t>
      </w:r>
    </w:p>
    <w:p w:rsidR="002619B5" w:rsidRPr="006C57F0" w:rsidRDefault="002619B5" w:rsidP="002619B5">
      <w:pPr>
        <w:ind w:right="99"/>
        <w:jc w:val="center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  <w:vertAlign w:val="superscript"/>
        </w:rPr>
        <w:t>(не нужное зачеркнуть)</w:t>
      </w:r>
    </w:p>
    <w:p w:rsidR="002619B5" w:rsidRPr="006C57F0" w:rsidRDefault="002619B5" w:rsidP="002619B5">
      <w:pPr>
        <w:ind w:right="99"/>
        <w:jc w:val="both"/>
        <w:rPr>
          <w:color w:val="000000"/>
          <w:sz w:val="22"/>
          <w:szCs w:val="22"/>
        </w:rPr>
      </w:pPr>
      <w:r w:rsidRPr="006C57F0">
        <w:rPr>
          <w:color w:val="000000"/>
          <w:sz w:val="22"/>
          <w:szCs w:val="22"/>
        </w:rPr>
        <w:t>на объект: ____________________________________________________________________</w:t>
      </w:r>
    </w:p>
    <w:p w:rsidR="002619B5" w:rsidRPr="006C57F0" w:rsidRDefault="002619B5" w:rsidP="002619B5">
      <w:pPr>
        <w:ind w:right="1719"/>
        <w:jc w:val="both"/>
        <w:rPr>
          <w:color w:val="000000"/>
          <w:sz w:val="20"/>
          <w:szCs w:val="20"/>
        </w:rPr>
      </w:pPr>
      <w:r w:rsidRPr="006C57F0">
        <w:rPr>
          <w:color w:val="000000"/>
          <w:sz w:val="20"/>
          <w:szCs w:val="20"/>
        </w:rPr>
        <w:t>(наименование объекта)</w:t>
      </w:r>
    </w:p>
    <w:p w:rsidR="002619B5" w:rsidRPr="006C57F0" w:rsidRDefault="002619B5" w:rsidP="002619B5">
      <w:pPr>
        <w:ind w:right="1719"/>
        <w:jc w:val="both"/>
        <w:rPr>
          <w:color w:val="000000"/>
          <w:sz w:val="20"/>
          <w:szCs w:val="20"/>
        </w:rPr>
      </w:pPr>
    </w:p>
    <w:tbl>
      <w:tblPr>
        <w:tblW w:w="10280" w:type="dxa"/>
        <w:tblInd w:w="108" w:type="dxa"/>
        <w:tblLook w:val="0000" w:firstRow="0" w:lastRow="0" w:firstColumn="0" w:lastColumn="0" w:noHBand="0" w:noVBand="0"/>
      </w:tblPr>
      <w:tblGrid>
        <w:gridCol w:w="2700"/>
        <w:gridCol w:w="3240"/>
        <w:gridCol w:w="1654"/>
        <w:gridCol w:w="2686"/>
      </w:tblGrid>
      <w:tr w:rsidR="00767A6F" w:rsidRPr="006C57F0" w:rsidTr="00767A6F">
        <w:trPr>
          <w:trHeight w:val="255"/>
        </w:trPr>
        <w:tc>
          <w:tcPr>
            <w:tcW w:w="2700" w:type="dxa"/>
            <w:shd w:val="clear" w:color="auto" w:fill="auto"/>
            <w:noWrap/>
            <w:vAlign w:val="bottom"/>
          </w:tcPr>
          <w:p w:rsidR="00767A6F" w:rsidRPr="006C57F0" w:rsidRDefault="00767A6F" w:rsidP="00767A6F">
            <w:pPr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Специалист ОТ, ПБ и Э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 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 </w:t>
            </w:r>
          </w:p>
        </w:tc>
        <w:tc>
          <w:tcPr>
            <w:tcW w:w="2686" w:type="dxa"/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"___"___________20____г</w:t>
            </w:r>
          </w:p>
        </w:tc>
      </w:tr>
      <w:tr w:rsidR="00767A6F" w:rsidRPr="006C57F0" w:rsidTr="00767A6F">
        <w:trPr>
          <w:trHeight w:val="134"/>
        </w:trPr>
        <w:tc>
          <w:tcPr>
            <w:tcW w:w="2700" w:type="dxa"/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jc w:val="center"/>
              <w:rPr>
                <w:iCs/>
                <w:sz w:val="20"/>
                <w:szCs w:val="20"/>
              </w:rPr>
            </w:pPr>
            <w:r w:rsidRPr="006C57F0">
              <w:rPr>
                <w:iCs/>
                <w:sz w:val="20"/>
                <w:szCs w:val="20"/>
              </w:rPr>
              <w:t>(Ф.И.О.)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jc w:val="center"/>
              <w:rPr>
                <w:iCs/>
                <w:sz w:val="20"/>
                <w:szCs w:val="20"/>
              </w:rPr>
            </w:pPr>
            <w:r w:rsidRPr="006C57F0">
              <w:rPr>
                <w:iCs/>
                <w:sz w:val="20"/>
                <w:szCs w:val="20"/>
              </w:rPr>
              <w:t>(подпись)</w:t>
            </w:r>
          </w:p>
        </w:tc>
        <w:tc>
          <w:tcPr>
            <w:tcW w:w="2686" w:type="dxa"/>
            <w:shd w:val="clear" w:color="auto" w:fill="auto"/>
            <w:noWrap/>
            <w:vAlign w:val="bottom"/>
          </w:tcPr>
          <w:p w:rsidR="00767A6F" w:rsidRPr="006C57F0" w:rsidRDefault="00767A6F" w:rsidP="009127DA">
            <w:pPr>
              <w:jc w:val="center"/>
              <w:rPr>
                <w:iCs/>
                <w:sz w:val="20"/>
                <w:szCs w:val="20"/>
              </w:rPr>
            </w:pPr>
            <w:r w:rsidRPr="006C57F0">
              <w:rPr>
                <w:iCs/>
                <w:sz w:val="20"/>
                <w:szCs w:val="20"/>
              </w:rPr>
              <w:t>(дата)</w:t>
            </w:r>
          </w:p>
        </w:tc>
      </w:tr>
    </w:tbl>
    <w:p w:rsidR="000625F3" w:rsidRPr="006C57F0" w:rsidRDefault="000625F3" w:rsidP="002619B5">
      <w:pPr>
        <w:widowControl w:val="0"/>
        <w:autoSpaceDE w:val="0"/>
        <w:autoSpaceDN w:val="0"/>
        <w:adjustRightInd w:val="0"/>
        <w:ind w:right="99"/>
        <w:jc w:val="both"/>
        <w:rPr>
          <w:b/>
          <w:bCs/>
          <w:color w:val="000000"/>
          <w:sz w:val="22"/>
          <w:szCs w:val="22"/>
        </w:rPr>
      </w:pPr>
    </w:p>
    <w:p w:rsidR="002619B5" w:rsidRPr="006C57F0" w:rsidRDefault="002619B5" w:rsidP="002619B5">
      <w:pPr>
        <w:widowControl w:val="0"/>
        <w:autoSpaceDE w:val="0"/>
        <w:autoSpaceDN w:val="0"/>
        <w:adjustRightInd w:val="0"/>
        <w:ind w:right="99"/>
        <w:jc w:val="both"/>
        <w:rPr>
          <w:b/>
          <w:bCs/>
          <w:color w:val="000000"/>
          <w:sz w:val="22"/>
          <w:szCs w:val="22"/>
        </w:rPr>
      </w:pPr>
      <w:r w:rsidRPr="006C57F0">
        <w:rPr>
          <w:b/>
          <w:bCs/>
          <w:color w:val="000000"/>
          <w:sz w:val="22"/>
          <w:szCs w:val="22"/>
        </w:rPr>
        <w:t>Акт-допуск утверждаю и разрешаю производство работ:</w:t>
      </w:r>
    </w:p>
    <w:tbl>
      <w:tblPr>
        <w:tblW w:w="10280" w:type="dxa"/>
        <w:tblInd w:w="108" w:type="dxa"/>
        <w:tblLook w:val="0000" w:firstRow="0" w:lastRow="0" w:firstColumn="0" w:lastColumn="0" w:noHBand="0" w:noVBand="0"/>
      </w:tblPr>
      <w:tblGrid>
        <w:gridCol w:w="2700"/>
        <w:gridCol w:w="3240"/>
        <w:gridCol w:w="1654"/>
        <w:gridCol w:w="2686"/>
      </w:tblGrid>
      <w:tr w:rsidR="000625F3" w:rsidRPr="006C57F0" w:rsidTr="009127DA">
        <w:trPr>
          <w:trHeight w:val="255"/>
        </w:trPr>
        <w:tc>
          <w:tcPr>
            <w:tcW w:w="2700" w:type="dxa"/>
            <w:shd w:val="clear" w:color="auto" w:fill="auto"/>
            <w:noWrap/>
            <w:vAlign w:val="bottom"/>
          </w:tcPr>
          <w:p w:rsidR="000625F3" w:rsidRPr="006C57F0" w:rsidRDefault="000625F3" w:rsidP="000625F3">
            <w:pPr>
              <w:tabs>
                <w:tab w:val="left" w:pos="2288"/>
              </w:tabs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Руководитель       структурного подразделения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25F3" w:rsidRPr="006C57F0" w:rsidRDefault="000625F3" w:rsidP="009127DA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 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25F3" w:rsidRPr="006C57F0" w:rsidRDefault="000625F3" w:rsidP="009127DA">
            <w:pPr>
              <w:rPr>
                <w:sz w:val="20"/>
                <w:szCs w:val="20"/>
              </w:rPr>
            </w:pPr>
            <w:r w:rsidRPr="006C57F0">
              <w:rPr>
                <w:sz w:val="20"/>
                <w:szCs w:val="20"/>
              </w:rPr>
              <w:t> </w:t>
            </w:r>
          </w:p>
        </w:tc>
        <w:tc>
          <w:tcPr>
            <w:tcW w:w="2686" w:type="dxa"/>
            <w:shd w:val="clear" w:color="auto" w:fill="auto"/>
            <w:noWrap/>
            <w:vAlign w:val="bottom"/>
          </w:tcPr>
          <w:p w:rsidR="000625F3" w:rsidRPr="006C57F0" w:rsidRDefault="000625F3" w:rsidP="009127DA">
            <w:pPr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"___"___________20____г</w:t>
            </w:r>
          </w:p>
        </w:tc>
      </w:tr>
      <w:tr w:rsidR="000625F3" w:rsidRPr="006C57F0" w:rsidTr="00852892">
        <w:trPr>
          <w:trHeight w:val="134"/>
        </w:trPr>
        <w:tc>
          <w:tcPr>
            <w:tcW w:w="2700" w:type="dxa"/>
            <w:shd w:val="clear" w:color="auto" w:fill="auto"/>
            <w:noWrap/>
            <w:vAlign w:val="bottom"/>
          </w:tcPr>
          <w:p w:rsidR="000625F3" w:rsidRPr="006C57F0" w:rsidRDefault="009127DA" w:rsidP="009127DA">
            <w:pPr>
              <w:rPr>
                <w:sz w:val="16"/>
                <w:szCs w:val="16"/>
              </w:rPr>
            </w:pPr>
            <w:r w:rsidRPr="006C57F0">
              <w:rPr>
                <w:sz w:val="16"/>
                <w:szCs w:val="16"/>
              </w:rPr>
              <w:t>(Руководитель объекта, на котором проводятся работы)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625F3" w:rsidRPr="006C57F0" w:rsidRDefault="000625F3" w:rsidP="00852892">
            <w:pPr>
              <w:ind w:left="425"/>
              <w:jc w:val="center"/>
              <w:rPr>
                <w:iCs/>
                <w:sz w:val="18"/>
                <w:szCs w:val="18"/>
              </w:rPr>
            </w:pPr>
            <w:r w:rsidRPr="006C57F0">
              <w:rPr>
                <w:iCs/>
                <w:sz w:val="18"/>
                <w:szCs w:val="18"/>
              </w:rPr>
              <w:t>(Ф.И.О.)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  <w:noWrap/>
          </w:tcPr>
          <w:p w:rsidR="000625F3" w:rsidRPr="006C57F0" w:rsidRDefault="000625F3" w:rsidP="00852892">
            <w:pPr>
              <w:ind w:left="425"/>
              <w:jc w:val="center"/>
              <w:rPr>
                <w:iCs/>
                <w:sz w:val="18"/>
                <w:szCs w:val="18"/>
              </w:rPr>
            </w:pPr>
            <w:r w:rsidRPr="006C57F0">
              <w:rPr>
                <w:iCs/>
                <w:sz w:val="18"/>
                <w:szCs w:val="18"/>
              </w:rPr>
              <w:t>(подпись)</w:t>
            </w:r>
          </w:p>
        </w:tc>
        <w:tc>
          <w:tcPr>
            <w:tcW w:w="2686" w:type="dxa"/>
            <w:shd w:val="clear" w:color="auto" w:fill="auto"/>
            <w:noWrap/>
          </w:tcPr>
          <w:p w:rsidR="000625F3" w:rsidRPr="006C57F0" w:rsidRDefault="000625F3" w:rsidP="00852892">
            <w:pPr>
              <w:ind w:left="425"/>
              <w:jc w:val="center"/>
              <w:rPr>
                <w:iCs/>
                <w:sz w:val="18"/>
                <w:szCs w:val="18"/>
              </w:rPr>
            </w:pPr>
            <w:r w:rsidRPr="006C57F0">
              <w:rPr>
                <w:iCs/>
                <w:sz w:val="18"/>
                <w:szCs w:val="18"/>
              </w:rPr>
              <w:t>(дата)</w:t>
            </w:r>
          </w:p>
        </w:tc>
      </w:tr>
    </w:tbl>
    <w:p w:rsidR="00553FB3" w:rsidRPr="006C57F0" w:rsidRDefault="00553FB3" w:rsidP="00852892">
      <w:pPr>
        <w:ind w:right="99"/>
        <w:jc w:val="center"/>
        <w:rPr>
          <w:color w:val="000000"/>
        </w:rPr>
      </w:pPr>
    </w:p>
    <w:p w:rsidR="00817A5D" w:rsidRPr="006C57F0" w:rsidRDefault="00817A5D" w:rsidP="00852892">
      <w:pPr>
        <w:ind w:right="99"/>
        <w:jc w:val="center"/>
        <w:rPr>
          <w:color w:val="000000"/>
        </w:rPr>
      </w:pPr>
    </w:p>
    <w:p w:rsidR="00817A5D" w:rsidRPr="006C57F0" w:rsidRDefault="00817A5D" w:rsidP="00852892">
      <w:pPr>
        <w:ind w:right="99"/>
        <w:jc w:val="center"/>
        <w:rPr>
          <w:color w:val="000000"/>
        </w:rPr>
      </w:pPr>
    </w:p>
    <w:p w:rsidR="00817A5D" w:rsidRPr="006C57F0" w:rsidRDefault="00817A5D" w:rsidP="00852892">
      <w:pPr>
        <w:ind w:right="99"/>
        <w:jc w:val="center"/>
        <w:rPr>
          <w:color w:val="000000"/>
        </w:rPr>
      </w:pPr>
    </w:p>
    <w:p w:rsidR="00936001" w:rsidRDefault="00936001">
      <w:pPr>
        <w:rPr>
          <w:color w:val="000000"/>
        </w:rPr>
      </w:pPr>
      <w:r>
        <w:rPr>
          <w:color w:val="000000"/>
        </w:rPr>
        <w:br w:type="page"/>
      </w:r>
    </w:p>
    <w:p w:rsidR="002619B5" w:rsidRPr="006C57F0" w:rsidRDefault="002619B5" w:rsidP="00852892">
      <w:pPr>
        <w:ind w:right="99"/>
        <w:jc w:val="center"/>
        <w:rPr>
          <w:color w:val="000000"/>
        </w:rPr>
      </w:pPr>
      <w:r w:rsidRPr="006C57F0">
        <w:rPr>
          <w:color w:val="000000"/>
        </w:rPr>
        <w:lastRenderedPageBreak/>
        <w:t>Приложение к А</w:t>
      </w:r>
      <w:r w:rsidR="008130EB" w:rsidRPr="006C57F0">
        <w:rPr>
          <w:color w:val="000000"/>
        </w:rPr>
        <w:t>кту</w:t>
      </w:r>
      <w:r w:rsidRPr="006C57F0">
        <w:rPr>
          <w:color w:val="000000"/>
        </w:rPr>
        <w:t>-</w:t>
      </w:r>
      <w:r w:rsidR="008130EB" w:rsidRPr="006C57F0">
        <w:rPr>
          <w:color w:val="000000"/>
        </w:rPr>
        <w:t>Допуск</w:t>
      </w:r>
      <w:r w:rsidRPr="006C57F0">
        <w:rPr>
          <w:color w:val="000000"/>
        </w:rPr>
        <w:t xml:space="preserve">у  </w:t>
      </w:r>
    </w:p>
    <w:p w:rsidR="002619B5" w:rsidRPr="006C57F0" w:rsidRDefault="002619B5" w:rsidP="002619B5">
      <w:pPr>
        <w:ind w:right="99"/>
        <w:jc w:val="right"/>
        <w:rPr>
          <w:color w:val="000000"/>
        </w:rPr>
      </w:pPr>
      <w:r w:rsidRPr="006C57F0">
        <w:rPr>
          <w:color w:val="000000"/>
        </w:rPr>
        <w:t>№_____ от «___» ____________ 20___ г.</w:t>
      </w:r>
    </w:p>
    <w:p w:rsidR="00EF22D5" w:rsidRPr="006C57F0" w:rsidRDefault="00EF22D5" w:rsidP="00852892">
      <w:pPr>
        <w:jc w:val="center"/>
        <w:rPr>
          <w:b/>
        </w:rPr>
      </w:pPr>
    </w:p>
    <w:p w:rsidR="002619B5" w:rsidRPr="006C57F0" w:rsidRDefault="002619B5" w:rsidP="00852892">
      <w:pPr>
        <w:jc w:val="center"/>
      </w:pPr>
      <w:r w:rsidRPr="006C57F0">
        <w:rPr>
          <w:b/>
        </w:rPr>
        <w:t>____________________________________________________</w:t>
      </w:r>
    </w:p>
    <w:p w:rsidR="002619B5" w:rsidRPr="006C57F0" w:rsidRDefault="002619B5" w:rsidP="00767A6F">
      <w:pPr>
        <w:ind w:right="99"/>
        <w:jc w:val="center"/>
        <w:rPr>
          <w:vertAlign w:val="superscript"/>
        </w:rPr>
      </w:pPr>
      <w:r w:rsidRPr="006C57F0">
        <w:rPr>
          <w:vertAlign w:val="superscript"/>
        </w:rPr>
        <w:t xml:space="preserve">наименование </w:t>
      </w:r>
      <w:r w:rsidR="009350D9" w:rsidRPr="006C57F0">
        <w:rPr>
          <w:vertAlign w:val="superscript"/>
        </w:rPr>
        <w:t>Подрядчика</w:t>
      </w:r>
    </w:p>
    <w:p w:rsidR="002619B5" w:rsidRPr="006C57F0" w:rsidRDefault="002619B5" w:rsidP="00852892">
      <w:pPr>
        <w:spacing w:line="360" w:lineRule="auto"/>
        <w:jc w:val="center"/>
        <w:rPr>
          <w:sz w:val="8"/>
          <w:szCs w:val="8"/>
        </w:rPr>
      </w:pPr>
    </w:p>
    <w:p w:rsidR="002619B5" w:rsidRPr="006C57F0" w:rsidRDefault="002619B5" w:rsidP="00852892">
      <w:pPr>
        <w:spacing w:line="360" w:lineRule="auto"/>
        <w:jc w:val="center"/>
        <w:rPr>
          <w:sz w:val="8"/>
          <w:szCs w:val="8"/>
        </w:rPr>
      </w:pPr>
    </w:p>
    <w:p w:rsidR="002619B5" w:rsidRPr="006C57F0" w:rsidRDefault="002619B5" w:rsidP="00852892">
      <w:pPr>
        <w:spacing w:line="360" w:lineRule="auto"/>
        <w:jc w:val="center"/>
        <w:rPr>
          <w:sz w:val="8"/>
          <w:szCs w:val="8"/>
        </w:rPr>
      </w:pPr>
    </w:p>
    <w:p w:rsidR="002619B5" w:rsidRPr="006C57F0" w:rsidRDefault="002619B5" w:rsidP="002619B5">
      <w:pPr>
        <w:spacing w:line="360" w:lineRule="auto"/>
        <w:rPr>
          <w:sz w:val="8"/>
          <w:szCs w:val="8"/>
        </w:rPr>
      </w:pPr>
    </w:p>
    <w:p w:rsidR="002619B5" w:rsidRPr="006C57F0" w:rsidRDefault="002619B5" w:rsidP="002619B5">
      <w:pPr>
        <w:rPr>
          <w:sz w:val="22"/>
          <w:szCs w:val="22"/>
        </w:rPr>
      </w:pPr>
      <w:r w:rsidRPr="006C57F0">
        <w:rPr>
          <w:sz w:val="22"/>
          <w:szCs w:val="22"/>
        </w:rPr>
        <w:t>До начала работ необходимо выполнить следующие мероприятия, обеспечивающие безопасность проведения работ.</w:t>
      </w:r>
    </w:p>
    <w:p w:rsidR="002619B5" w:rsidRPr="006C57F0" w:rsidRDefault="002619B5" w:rsidP="002619B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326"/>
        <w:gridCol w:w="1598"/>
        <w:gridCol w:w="2040"/>
      </w:tblGrid>
      <w:tr w:rsidR="002619B5" w:rsidRPr="006C57F0" w:rsidTr="005749B4">
        <w:tc>
          <w:tcPr>
            <w:tcW w:w="531" w:type="dxa"/>
            <w:vAlign w:val="center"/>
          </w:tcPr>
          <w:p w:rsidR="002619B5" w:rsidRPr="006C57F0" w:rsidRDefault="002619B5" w:rsidP="00682FD0">
            <w:pPr>
              <w:jc w:val="center"/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№ п/п</w:t>
            </w:r>
          </w:p>
        </w:tc>
        <w:tc>
          <w:tcPr>
            <w:tcW w:w="5326" w:type="dxa"/>
            <w:vAlign w:val="center"/>
          </w:tcPr>
          <w:p w:rsidR="002619B5" w:rsidRPr="006C57F0" w:rsidRDefault="002619B5" w:rsidP="00682FD0">
            <w:pPr>
              <w:jc w:val="center"/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598" w:type="dxa"/>
            <w:vAlign w:val="center"/>
          </w:tcPr>
          <w:p w:rsidR="002619B5" w:rsidRPr="006C57F0" w:rsidRDefault="002619B5" w:rsidP="00682FD0">
            <w:pPr>
              <w:jc w:val="center"/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Срок выполнения</w:t>
            </w:r>
          </w:p>
        </w:tc>
        <w:tc>
          <w:tcPr>
            <w:tcW w:w="2040" w:type="dxa"/>
            <w:vAlign w:val="center"/>
          </w:tcPr>
          <w:p w:rsidR="002619B5" w:rsidRPr="006C57F0" w:rsidRDefault="002619B5" w:rsidP="00682FD0">
            <w:pPr>
              <w:jc w:val="center"/>
              <w:rPr>
                <w:sz w:val="22"/>
                <w:szCs w:val="22"/>
              </w:rPr>
            </w:pPr>
            <w:r w:rsidRPr="006C57F0">
              <w:rPr>
                <w:sz w:val="22"/>
                <w:szCs w:val="22"/>
              </w:rPr>
              <w:t>Исполнитель</w:t>
            </w:r>
          </w:p>
        </w:tc>
      </w:tr>
      <w:tr w:rsidR="002619B5" w:rsidRPr="006C57F0" w:rsidTr="005749B4">
        <w:tc>
          <w:tcPr>
            <w:tcW w:w="531" w:type="dxa"/>
            <w:vAlign w:val="center"/>
          </w:tcPr>
          <w:p w:rsidR="002619B5" w:rsidRPr="006C57F0" w:rsidRDefault="002619B5" w:rsidP="00EE1741">
            <w:pPr>
              <w:numPr>
                <w:ilvl w:val="0"/>
                <w:numId w:val="19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26" w:type="dxa"/>
            <w:vAlign w:val="center"/>
          </w:tcPr>
          <w:p w:rsidR="002619B5" w:rsidRPr="006C57F0" w:rsidRDefault="002619B5" w:rsidP="00682FD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2619B5" w:rsidRPr="006C57F0" w:rsidRDefault="002619B5" w:rsidP="00682F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19B5" w:rsidRPr="006C57F0" w:rsidRDefault="002619B5" w:rsidP="00682F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619B5" w:rsidRPr="006C57F0" w:rsidTr="005749B4">
        <w:tc>
          <w:tcPr>
            <w:tcW w:w="531" w:type="dxa"/>
            <w:vAlign w:val="center"/>
          </w:tcPr>
          <w:p w:rsidR="002619B5" w:rsidRPr="006C57F0" w:rsidRDefault="002619B5" w:rsidP="00EE1741">
            <w:pPr>
              <w:numPr>
                <w:ilvl w:val="0"/>
                <w:numId w:val="19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26" w:type="dxa"/>
            <w:vAlign w:val="center"/>
          </w:tcPr>
          <w:p w:rsidR="002619B5" w:rsidRPr="006C57F0" w:rsidRDefault="002619B5" w:rsidP="00682FD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2619B5" w:rsidRPr="006C57F0" w:rsidRDefault="002619B5" w:rsidP="00682F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19B5" w:rsidRPr="006C57F0" w:rsidRDefault="002619B5" w:rsidP="00682F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619B5" w:rsidRPr="006C57F0" w:rsidTr="005749B4">
        <w:tc>
          <w:tcPr>
            <w:tcW w:w="531" w:type="dxa"/>
            <w:vAlign w:val="center"/>
          </w:tcPr>
          <w:p w:rsidR="002619B5" w:rsidRPr="006C57F0" w:rsidRDefault="002619B5" w:rsidP="00EE1741">
            <w:pPr>
              <w:numPr>
                <w:ilvl w:val="0"/>
                <w:numId w:val="19"/>
              </w:num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26" w:type="dxa"/>
            <w:vAlign w:val="center"/>
          </w:tcPr>
          <w:p w:rsidR="002619B5" w:rsidRPr="006C57F0" w:rsidRDefault="002619B5" w:rsidP="00682FD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2619B5" w:rsidRPr="006C57F0" w:rsidRDefault="002619B5" w:rsidP="00682F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19B5" w:rsidRPr="006C57F0" w:rsidRDefault="002619B5" w:rsidP="00682FD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619B5" w:rsidRPr="006C57F0" w:rsidRDefault="002619B5" w:rsidP="002619B5">
      <w:pPr>
        <w:spacing w:line="360" w:lineRule="auto"/>
      </w:pPr>
    </w:p>
    <w:p w:rsidR="002619B5" w:rsidRPr="006C57F0" w:rsidRDefault="002619B5" w:rsidP="002619B5">
      <w:pPr>
        <w:spacing w:line="360" w:lineRule="auto"/>
      </w:pPr>
      <w:r w:rsidRPr="006C57F0">
        <w:t>С мероприятиями согласен.  Обязуюсь обеспечить выполнение предложенных мероприятий</w:t>
      </w:r>
    </w:p>
    <w:p w:rsidR="002619B5" w:rsidRPr="006C57F0" w:rsidRDefault="002619B5" w:rsidP="002619B5">
      <w:pPr>
        <w:rPr>
          <w:sz w:val="12"/>
          <w:szCs w:val="16"/>
        </w:rPr>
      </w:pPr>
    </w:p>
    <w:p w:rsidR="002619B5" w:rsidRPr="006C57F0" w:rsidRDefault="002619B5" w:rsidP="002619B5">
      <w:pPr>
        <w:rPr>
          <w:sz w:val="12"/>
          <w:szCs w:val="16"/>
        </w:rPr>
      </w:pPr>
      <w:r w:rsidRPr="006C57F0">
        <w:rPr>
          <w:sz w:val="12"/>
          <w:szCs w:val="16"/>
        </w:rPr>
        <w:t>____________________________________________________________              _____________________           _____________________________________________________________</w:t>
      </w:r>
    </w:p>
    <w:p w:rsidR="002619B5" w:rsidRPr="00936001" w:rsidRDefault="002619B5" w:rsidP="002619B5">
      <w:pPr>
        <w:rPr>
          <w:sz w:val="20"/>
          <w:szCs w:val="44"/>
          <w:vertAlign w:val="superscript"/>
        </w:rPr>
      </w:pPr>
      <w:r w:rsidRPr="00936001">
        <w:rPr>
          <w:sz w:val="20"/>
        </w:rPr>
        <w:t xml:space="preserve">   должность представителя </w:t>
      </w:r>
      <w:r w:rsidR="009350D9" w:rsidRPr="00936001">
        <w:rPr>
          <w:sz w:val="20"/>
        </w:rPr>
        <w:t>Подрядчика</w:t>
      </w:r>
      <w:r w:rsidR="009350D9" w:rsidRPr="00936001">
        <w:rPr>
          <w:sz w:val="20"/>
        </w:rPr>
        <w:tab/>
      </w:r>
      <w:r w:rsidR="009350D9" w:rsidRPr="00936001">
        <w:rPr>
          <w:sz w:val="20"/>
        </w:rPr>
        <w:tab/>
      </w:r>
      <w:r w:rsidRPr="00936001">
        <w:rPr>
          <w:sz w:val="20"/>
        </w:rPr>
        <w:t>подпись                                                         Ф.И.О. дата</w:t>
      </w:r>
    </w:p>
    <w:p w:rsidR="00682FD0" w:rsidRPr="00936001" w:rsidRDefault="00682FD0" w:rsidP="00682FD0">
      <w:pPr>
        <w:rPr>
          <w:color w:val="0070C0"/>
          <w:sz w:val="44"/>
          <w:szCs w:val="44"/>
        </w:rPr>
        <w:sectPr w:rsidR="00682FD0" w:rsidRPr="00936001" w:rsidSect="00E228D5">
          <w:type w:val="nextColumn"/>
          <w:pgSz w:w="11906" w:h="16838" w:code="9"/>
          <w:pgMar w:top="1134" w:right="567" w:bottom="1134" w:left="1134" w:header="567" w:footer="567" w:gutter="0"/>
          <w:cols w:space="708"/>
          <w:docGrid w:linePitch="360"/>
        </w:sectPr>
      </w:pPr>
    </w:p>
    <w:p w:rsidR="00D3752A" w:rsidRPr="006C57F0" w:rsidRDefault="00D3752A" w:rsidP="00EF22D5">
      <w:pPr>
        <w:pStyle w:val="m7"/>
        <w:pageBreakBefore/>
        <w:jc w:val="both"/>
        <w:outlineLvl w:val="0"/>
      </w:pPr>
      <w:bookmarkStart w:id="89" w:name="_Toc401572510"/>
      <w:bookmarkStart w:id="90" w:name="_Toc401572739"/>
      <w:bookmarkStart w:id="91" w:name="_Toc144982761"/>
      <w:r w:rsidRPr="006C57F0">
        <w:lastRenderedPageBreak/>
        <w:t xml:space="preserve">Приложение </w:t>
      </w:r>
      <w:r w:rsidR="00C7258E">
        <w:t>6</w:t>
      </w:r>
      <w:r w:rsidRPr="006C57F0">
        <w:t>. АКТ ПРОВЕРКИ СОБЛЮДЕНИЯ ТРЕБОВАНИЙ ОХРАНЫ ТРУДА, ПРОМЫШЛЕННОЙ БЕЗОПАСНОСТИ и ЭКОЛОГИИ</w:t>
      </w:r>
      <w:bookmarkEnd w:id="89"/>
      <w:bookmarkEnd w:id="90"/>
      <w:bookmarkEnd w:id="91"/>
    </w:p>
    <w:p w:rsidR="00D3752A" w:rsidRPr="006C57F0" w:rsidRDefault="00D3752A" w:rsidP="00D3752A">
      <w:pPr>
        <w:jc w:val="right"/>
      </w:pPr>
    </w:p>
    <w:p w:rsidR="00D3752A" w:rsidRPr="006C57F0" w:rsidRDefault="00D3752A" w:rsidP="00D3752A">
      <w:pPr>
        <w:pStyle w:val="m2"/>
        <w:ind w:firstLine="485"/>
        <w:outlineLvl w:val="2"/>
        <w:rPr>
          <w:sz w:val="20"/>
        </w:rPr>
      </w:pPr>
    </w:p>
    <w:p w:rsidR="00D3752A" w:rsidRPr="006C57F0" w:rsidRDefault="00D3752A" w:rsidP="00D3752A">
      <w:pPr>
        <w:jc w:val="center"/>
        <w:rPr>
          <w:b/>
        </w:rPr>
      </w:pPr>
      <w:r w:rsidRPr="006C57F0">
        <w:rPr>
          <w:b/>
        </w:rPr>
        <w:t xml:space="preserve">Акт </w:t>
      </w:r>
    </w:p>
    <w:p w:rsidR="00D3752A" w:rsidRPr="006C57F0" w:rsidRDefault="00D3752A" w:rsidP="00D3752A">
      <w:pPr>
        <w:jc w:val="center"/>
        <w:rPr>
          <w:b/>
        </w:rPr>
      </w:pPr>
      <w:r w:rsidRPr="006C57F0">
        <w:rPr>
          <w:b/>
        </w:rPr>
        <w:t>проверки соблюдения требований охраны труда, промышленной</w:t>
      </w:r>
    </w:p>
    <w:p w:rsidR="00D3752A" w:rsidRPr="006C57F0" w:rsidRDefault="00D3752A" w:rsidP="00D3752A">
      <w:pPr>
        <w:jc w:val="center"/>
        <w:rPr>
          <w:b/>
        </w:rPr>
      </w:pPr>
      <w:r w:rsidRPr="006C57F0">
        <w:rPr>
          <w:b/>
        </w:rPr>
        <w:t>безопасности и экологии</w:t>
      </w:r>
    </w:p>
    <w:p w:rsidR="00D3752A" w:rsidRPr="006C57F0" w:rsidRDefault="00D3752A" w:rsidP="00D3752A">
      <w:pPr>
        <w:jc w:val="center"/>
        <w:rPr>
          <w:b/>
        </w:rPr>
      </w:pPr>
    </w:p>
    <w:p w:rsidR="00D3752A" w:rsidRPr="006C57F0" w:rsidRDefault="00D3752A" w:rsidP="00D3752A">
      <w:pPr>
        <w:jc w:val="center"/>
      </w:pPr>
      <w:r w:rsidRPr="006C57F0">
        <w:t>______________________                                                                                 «____» _________ 20</w:t>
      </w:r>
      <w:r w:rsidR="00C408C9">
        <w:t>2</w:t>
      </w:r>
      <w:r w:rsidRPr="006C57F0">
        <w:t>__г.</w:t>
      </w:r>
    </w:p>
    <w:p w:rsidR="00D3752A" w:rsidRPr="00A651FB" w:rsidRDefault="00D3752A" w:rsidP="00D3752A">
      <w:pPr>
        <w:rPr>
          <w:i/>
          <w:sz w:val="16"/>
          <w:szCs w:val="16"/>
        </w:rPr>
      </w:pPr>
      <w:r w:rsidRPr="00A651FB">
        <w:rPr>
          <w:i/>
          <w:sz w:val="16"/>
          <w:szCs w:val="16"/>
        </w:rPr>
        <w:t>(наименование населенного пункта)</w:t>
      </w:r>
    </w:p>
    <w:p w:rsidR="00D3752A" w:rsidRPr="006C57F0" w:rsidRDefault="00D3752A" w:rsidP="00D3752A">
      <w:pPr>
        <w:rPr>
          <w:sz w:val="16"/>
          <w:szCs w:val="16"/>
        </w:rPr>
      </w:pPr>
    </w:p>
    <w:p w:rsidR="00D3752A" w:rsidRPr="006C57F0" w:rsidRDefault="00D3752A" w:rsidP="00D3752A">
      <w:pPr>
        <w:jc w:val="both"/>
        <w:rPr>
          <w:sz w:val="20"/>
        </w:rPr>
      </w:pPr>
      <w:r w:rsidRPr="006C57F0">
        <w:rPr>
          <w:sz w:val="20"/>
        </w:rPr>
        <w:t xml:space="preserve">Специалистом </w:t>
      </w:r>
      <w:r w:rsidR="004F3A26" w:rsidRPr="006C57F0">
        <w:rPr>
          <w:sz w:val="20"/>
        </w:rPr>
        <w:t xml:space="preserve">подразделения </w:t>
      </w:r>
      <w:r w:rsidRPr="006C57F0">
        <w:rPr>
          <w:sz w:val="20"/>
        </w:rPr>
        <w:t>ОТ, ПБ и Э</w:t>
      </w:r>
    </w:p>
    <w:p w:rsidR="00D3752A" w:rsidRPr="006C57F0" w:rsidRDefault="00D3752A" w:rsidP="00D3752A">
      <w:pPr>
        <w:jc w:val="both"/>
        <w:rPr>
          <w:sz w:val="20"/>
        </w:rPr>
      </w:pPr>
      <w:r w:rsidRPr="006C57F0">
        <w:rPr>
          <w:sz w:val="20"/>
        </w:rPr>
        <w:t>____________________________________________________________________________________________________</w:t>
      </w:r>
    </w:p>
    <w:p w:rsidR="00D3752A" w:rsidRPr="006C57F0" w:rsidRDefault="00D3752A" w:rsidP="00D3752A">
      <w:pPr>
        <w:ind w:firstLine="720"/>
        <w:jc w:val="center"/>
        <w:rPr>
          <w:sz w:val="16"/>
          <w:szCs w:val="16"/>
        </w:rPr>
      </w:pPr>
      <w:r w:rsidRPr="006C57F0">
        <w:rPr>
          <w:sz w:val="16"/>
          <w:szCs w:val="16"/>
        </w:rPr>
        <w:t>(Ф.И.О. должность)</w:t>
      </w:r>
    </w:p>
    <w:p w:rsidR="00D3752A" w:rsidRPr="006C57F0" w:rsidRDefault="00D3752A" w:rsidP="00D3752A">
      <w:pPr>
        <w:ind w:firstLine="720"/>
        <w:jc w:val="both"/>
        <w:rPr>
          <w:sz w:val="16"/>
          <w:szCs w:val="16"/>
        </w:rPr>
      </w:pPr>
    </w:p>
    <w:p w:rsidR="00D3752A" w:rsidRPr="0035224A" w:rsidRDefault="00D3752A" w:rsidP="00D3752A">
      <w:pPr>
        <w:jc w:val="both"/>
        <w:rPr>
          <w:i/>
          <w:sz w:val="20"/>
        </w:rPr>
      </w:pPr>
      <w:r w:rsidRPr="006C57F0">
        <w:rPr>
          <w:sz w:val="20"/>
        </w:rPr>
        <w:t>составлен настоящий акт о том, что «____» _________ 20</w:t>
      </w:r>
      <w:r w:rsidR="00C408C9">
        <w:rPr>
          <w:sz w:val="20"/>
        </w:rPr>
        <w:t>2</w:t>
      </w:r>
      <w:r w:rsidRPr="006C57F0">
        <w:rPr>
          <w:sz w:val="20"/>
        </w:rPr>
        <w:t>__г. с _____ч.____ мин. до ____</w:t>
      </w:r>
      <w:proofErr w:type="spellStart"/>
      <w:r w:rsidRPr="006C57F0">
        <w:rPr>
          <w:sz w:val="20"/>
        </w:rPr>
        <w:t>ч.____мин</w:t>
      </w:r>
      <w:proofErr w:type="spellEnd"/>
      <w:r w:rsidRPr="006C57F0">
        <w:rPr>
          <w:sz w:val="20"/>
        </w:rPr>
        <w:t>. на объекте «___________________________________________»  проведена проверка выполнения требований охраны труда,</w:t>
      </w:r>
      <w:r w:rsidR="00F958D4">
        <w:rPr>
          <w:sz w:val="20"/>
        </w:rPr>
        <w:t xml:space="preserve">, пожарной безопасности, </w:t>
      </w:r>
      <w:r w:rsidRPr="006C57F0">
        <w:rPr>
          <w:sz w:val="20"/>
        </w:rPr>
        <w:t>промышленной безопасности и экологии  организаци</w:t>
      </w:r>
      <w:r w:rsidR="002A285C">
        <w:rPr>
          <w:sz w:val="20"/>
        </w:rPr>
        <w:t>и</w:t>
      </w:r>
      <w:r w:rsidRPr="006C57F0">
        <w:rPr>
          <w:sz w:val="20"/>
        </w:rPr>
        <w:t xml:space="preserve">  «____________________________________»в присутствии представителя __________________________________ </w:t>
      </w:r>
      <w:r w:rsidR="0035224A" w:rsidRPr="0035224A">
        <w:rPr>
          <w:i/>
          <w:sz w:val="20"/>
        </w:rPr>
        <w:t>(наименование организации)</w:t>
      </w:r>
      <w:r w:rsidR="0035224A" w:rsidRPr="0035224A">
        <w:rPr>
          <w:i/>
          <w:sz w:val="20"/>
        </w:rPr>
        <w:tab/>
      </w:r>
      <w:r w:rsidR="0035224A" w:rsidRPr="0035224A">
        <w:rPr>
          <w:i/>
          <w:sz w:val="20"/>
        </w:rPr>
        <w:tab/>
      </w:r>
      <w:r w:rsidR="0035224A" w:rsidRPr="0035224A">
        <w:rPr>
          <w:i/>
          <w:sz w:val="20"/>
        </w:rPr>
        <w:tab/>
      </w:r>
      <w:r w:rsidR="0035224A" w:rsidRPr="0035224A">
        <w:rPr>
          <w:i/>
          <w:sz w:val="20"/>
        </w:rPr>
        <w:tab/>
      </w:r>
      <w:r w:rsidR="0035224A" w:rsidRPr="0035224A">
        <w:rPr>
          <w:i/>
          <w:sz w:val="20"/>
        </w:rPr>
        <w:tab/>
      </w:r>
      <w:r w:rsidR="0035224A" w:rsidRPr="0035224A">
        <w:rPr>
          <w:i/>
          <w:sz w:val="20"/>
        </w:rPr>
        <w:tab/>
      </w:r>
      <w:r w:rsidR="0035224A" w:rsidRPr="0035224A">
        <w:rPr>
          <w:i/>
          <w:sz w:val="20"/>
        </w:rPr>
        <w:tab/>
        <w:t xml:space="preserve">(должность, </w:t>
      </w:r>
      <w:proofErr w:type="spellStart"/>
      <w:r w:rsidR="0035224A" w:rsidRPr="0035224A">
        <w:rPr>
          <w:i/>
          <w:sz w:val="20"/>
        </w:rPr>
        <w:t>ф.и.о.</w:t>
      </w:r>
      <w:proofErr w:type="spellEnd"/>
      <w:r w:rsidR="0035224A" w:rsidRPr="0035224A">
        <w:rPr>
          <w:i/>
          <w:sz w:val="20"/>
        </w:rPr>
        <w:t>)</w:t>
      </w:r>
    </w:p>
    <w:p w:rsidR="008F03B9" w:rsidRDefault="008F03B9" w:rsidP="00D3752A">
      <w:pPr>
        <w:ind w:firstLine="708"/>
        <w:jc w:val="both"/>
        <w:rPr>
          <w:sz w:val="20"/>
        </w:rPr>
      </w:pPr>
    </w:p>
    <w:p w:rsidR="00D3752A" w:rsidRPr="006C57F0" w:rsidRDefault="00D3752A" w:rsidP="00D3752A">
      <w:pPr>
        <w:ind w:firstLine="708"/>
        <w:jc w:val="both"/>
        <w:rPr>
          <w:sz w:val="20"/>
        </w:rPr>
      </w:pPr>
      <w:r w:rsidRPr="006C57F0">
        <w:rPr>
          <w:sz w:val="20"/>
        </w:rPr>
        <w:t>В ходе проверки выявлены следующие нарушения:</w:t>
      </w:r>
    </w:p>
    <w:p w:rsidR="00D3752A" w:rsidRPr="006C57F0" w:rsidRDefault="00D3752A" w:rsidP="00D3752A">
      <w:pPr>
        <w:ind w:firstLine="720"/>
        <w:jc w:val="both"/>
        <w:rPr>
          <w:sz w:val="20"/>
        </w:rPr>
      </w:pPr>
    </w:p>
    <w:tbl>
      <w:tblPr>
        <w:tblStyle w:val="aff2"/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595"/>
        <w:gridCol w:w="2389"/>
        <w:gridCol w:w="1691"/>
      </w:tblGrid>
      <w:tr w:rsidR="00F05D1D" w:rsidRPr="006C57F0" w:rsidTr="008F03B9">
        <w:tc>
          <w:tcPr>
            <w:tcW w:w="414" w:type="dxa"/>
            <w:vAlign w:val="center"/>
          </w:tcPr>
          <w:p w:rsidR="00F05D1D" w:rsidRPr="006C57F0" w:rsidRDefault="00F05D1D" w:rsidP="008F03B9">
            <w:pPr>
              <w:jc w:val="center"/>
              <w:rPr>
                <w:sz w:val="20"/>
              </w:rPr>
            </w:pPr>
            <w:r w:rsidRPr="006C57F0">
              <w:rPr>
                <w:sz w:val="20"/>
              </w:rPr>
              <w:t>№</w:t>
            </w:r>
          </w:p>
        </w:tc>
        <w:tc>
          <w:tcPr>
            <w:tcW w:w="5682" w:type="dxa"/>
            <w:vAlign w:val="center"/>
          </w:tcPr>
          <w:p w:rsidR="00F05D1D" w:rsidRPr="006C57F0" w:rsidRDefault="00F05D1D" w:rsidP="008F03B9">
            <w:pPr>
              <w:jc w:val="center"/>
              <w:rPr>
                <w:sz w:val="20"/>
              </w:rPr>
            </w:pPr>
            <w:r w:rsidRPr="006C57F0">
              <w:rPr>
                <w:sz w:val="20"/>
              </w:rPr>
              <w:t>Содержание    нарушения</w:t>
            </w:r>
          </w:p>
        </w:tc>
        <w:tc>
          <w:tcPr>
            <w:tcW w:w="2409" w:type="dxa"/>
            <w:vAlign w:val="center"/>
          </w:tcPr>
          <w:p w:rsidR="00F05D1D" w:rsidRPr="006C57F0" w:rsidRDefault="00F05D1D" w:rsidP="008F03B9">
            <w:pPr>
              <w:jc w:val="center"/>
              <w:rPr>
                <w:sz w:val="20"/>
              </w:rPr>
            </w:pPr>
            <w:r w:rsidRPr="006C57F0">
              <w:rPr>
                <w:sz w:val="20"/>
              </w:rPr>
              <w:t>Ссылка на нормативный документ, содержащий требования безопасности</w:t>
            </w:r>
          </w:p>
        </w:tc>
        <w:tc>
          <w:tcPr>
            <w:tcW w:w="1701" w:type="dxa"/>
            <w:vAlign w:val="center"/>
          </w:tcPr>
          <w:p w:rsidR="00F05D1D" w:rsidRPr="006C57F0" w:rsidRDefault="00F05D1D" w:rsidP="008F03B9">
            <w:pPr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Срок устранения</w:t>
            </w:r>
          </w:p>
        </w:tc>
      </w:tr>
      <w:tr w:rsidR="00F05D1D" w:rsidRPr="006C57F0" w:rsidTr="008F03B9">
        <w:tc>
          <w:tcPr>
            <w:tcW w:w="414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5682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2409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</w:tr>
      <w:tr w:rsidR="00F05D1D" w:rsidRPr="006C57F0" w:rsidTr="008F03B9">
        <w:tc>
          <w:tcPr>
            <w:tcW w:w="414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5682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2409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F05D1D" w:rsidRPr="006C57F0" w:rsidRDefault="00F05D1D" w:rsidP="008E50E2">
            <w:pPr>
              <w:ind w:firstLine="720"/>
              <w:jc w:val="both"/>
              <w:rPr>
                <w:sz w:val="20"/>
              </w:rPr>
            </w:pPr>
          </w:p>
        </w:tc>
      </w:tr>
    </w:tbl>
    <w:p w:rsidR="00D3752A" w:rsidRPr="006C57F0" w:rsidRDefault="00D3752A" w:rsidP="00D3752A">
      <w:pPr>
        <w:ind w:left="1985"/>
        <w:jc w:val="both"/>
        <w:rPr>
          <w:sz w:val="16"/>
          <w:szCs w:val="16"/>
        </w:rPr>
      </w:pPr>
    </w:p>
    <w:p w:rsidR="00D3752A" w:rsidRPr="006C57F0" w:rsidRDefault="00D3752A" w:rsidP="00D3752A">
      <w:pPr>
        <w:ind w:left="709"/>
        <w:rPr>
          <w:sz w:val="16"/>
          <w:szCs w:val="16"/>
        </w:rPr>
      </w:pPr>
    </w:p>
    <w:p w:rsidR="00D3752A" w:rsidRPr="006C57F0" w:rsidRDefault="00D3752A" w:rsidP="00D3752A">
      <w:pPr>
        <w:ind w:firstLine="720"/>
        <w:jc w:val="both"/>
        <w:rPr>
          <w:sz w:val="16"/>
          <w:szCs w:val="16"/>
        </w:rPr>
      </w:pPr>
    </w:p>
    <w:p w:rsidR="00D3752A" w:rsidRPr="006C57F0" w:rsidRDefault="00D3752A" w:rsidP="00D3752A">
      <w:pPr>
        <w:ind w:firstLine="720"/>
        <w:jc w:val="both"/>
        <w:rPr>
          <w:sz w:val="20"/>
        </w:rPr>
      </w:pPr>
      <w:r w:rsidRPr="006C57F0">
        <w:rPr>
          <w:sz w:val="20"/>
        </w:rPr>
        <w:t xml:space="preserve">Специалист </w:t>
      </w:r>
      <w:r w:rsidR="004F3A26" w:rsidRPr="006C57F0">
        <w:rPr>
          <w:sz w:val="20"/>
        </w:rPr>
        <w:t xml:space="preserve">подразделения </w:t>
      </w:r>
      <w:r w:rsidRPr="006C57F0">
        <w:rPr>
          <w:sz w:val="20"/>
        </w:rPr>
        <w:t xml:space="preserve">ОТ, ПБ и Э: </w:t>
      </w:r>
    </w:p>
    <w:p w:rsidR="00D3752A" w:rsidRPr="006C57F0" w:rsidRDefault="00D3752A" w:rsidP="00D3752A">
      <w:pPr>
        <w:ind w:firstLine="720"/>
        <w:jc w:val="right"/>
        <w:rPr>
          <w:sz w:val="20"/>
        </w:rPr>
      </w:pPr>
      <w:r w:rsidRPr="006C57F0">
        <w:rPr>
          <w:sz w:val="20"/>
        </w:rPr>
        <w:t xml:space="preserve">_______________________ </w:t>
      </w:r>
    </w:p>
    <w:p w:rsidR="00D3752A" w:rsidRPr="00600E04" w:rsidRDefault="00600E04" w:rsidP="00600E04">
      <w:pPr>
        <w:ind w:firstLine="720"/>
        <w:jc w:val="right"/>
        <w:rPr>
          <w:i/>
          <w:sz w:val="20"/>
        </w:rPr>
      </w:pPr>
      <w:r w:rsidRPr="00600E04">
        <w:rPr>
          <w:i/>
          <w:sz w:val="20"/>
        </w:rPr>
        <w:t>(Ф.И.О.)</w:t>
      </w:r>
    </w:p>
    <w:p w:rsidR="00D3752A" w:rsidRPr="006C57F0" w:rsidRDefault="00D3752A" w:rsidP="00D3752A">
      <w:pPr>
        <w:ind w:firstLine="720"/>
        <w:jc w:val="both"/>
        <w:rPr>
          <w:sz w:val="20"/>
        </w:rPr>
      </w:pPr>
    </w:p>
    <w:p w:rsidR="00D3752A" w:rsidRPr="006C57F0" w:rsidRDefault="00D3752A" w:rsidP="00D3752A">
      <w:pPr>
        <w:ind w:firstLine="720"/>
        <w:jc w:val="both"/>
        <w:rPr>
          <w:sz w:val="20"/>
        </w:rPr>
      </w:pPr>
      <w:r w:rsidRPr="006C57F0">
        <w:rPr>
          <w:sz w:val="20"/>
        </w:rPr>
        <w:t>С актом согласен и один экземпляр акта получил:</w:t>
      </w:r>
    </w:p>
    <w:p w:rsidR="00D3752A" w:rsidRDefault="00D3752A" w:rsidP="00D3752A">
      <w:pPr>
        <w:ind w:firstLine="720"/>
        <w:jc w:val="both"/>
        <w:rPr>
          <w:sz w:val="20"/>
        </w:rPr>
      </w:pPr>
      <w:r w:rsidRPr="006C57F0">
        <w:rPr>
          <w:sz w:val="20"/>
        </w:rPr>
        <w:t xml:space="preserve">_____________________________________________________ </w:t>
      </w:r>
    </w:p>
    <w:p w:rsidR="00600E04" w:rsidRPr="00600E04" w:rsidRDefault="00600E04" w:rsidP="00600E04">
      <w:pPr>
        <w:ind w:left="1407" w:firstLine="720"/>
        <w:jc w:val="both"/>
        <w:rPr>
          <w:i/>
          <w:sz w:val="20"/>
        </w:rPr>
      </w:pPr>
      <w:r w:rsidRPr="00600E04">
        <w:rPr>
          <w:i/>
          <w:sz w:val="20"/>
        </w:rPr>
        <w:t>(должность, подпись, Ф.И.О.)</w:t>
      </w:r>
    </w:p>
    <w:p w:rsidR="00D3752A" w:rsidRPr="006C57F0" w:rsidRDefault="00D3752A" w:rsidP="00D3752A">
      <w:pPr>
        <w:ind w:firstLine="720"/>
        <w:jc w:val="both"/>
        <w:rPr>
          <w:sz w:val="20"/>
        </w:rPr>
      </w:pPr>
    </w:p>
    <w:p w:rsidR="00D3752A" w:rsidRPr="00600E04" w:rsidRDefault="00D3752A" w:rsidP="00D3752A">
      <w:pPr>
        <w:ind w:firstLine="720"/>
        <w:jc w:val="both"/>
        <w:rPr>
          <w:i/>
          <w:sz w:val="20"/>
        </w:rPr>
      </w:pPr>
      <w:r w:rsidRPr="006C57F0">
        <w:rPr>
          <w:sz w:val="20"/>
        </w:rPr>
        <w:t xml:space="preserve">Особое мнение _________________________ </w:t>
      </w:r>
      <w:r w:rsidRPr="00600E04">
        <w:rPr>
          <w:i/>
          <w:sz w:val="20"/>
        </w:rPr>
        <w:t>(заполняется при несогласии с нарушениями или отказе в подписании данного акта)</w:t>
      </w:r>
    </w:p>
    <w:p w:rsidR="00D3752A" w:rsidRPr="006C57F0" w:rsidRDefault="00D3752A" w:rsidP="00D3752A">
      <w:pPr>
        <w:jc w:val="both"/>
        <w:rPr>
          <w:sz w:val="20"/>
        </w:rPr>
      </w:pPr>
      <w:r w:rsidRPr="006C57F0">
        <w:rPr>
          <w:sz w:val="20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D3752A" w:rsidRPr="006C57F0" w:rsidRDefault="00D3752A" w:rsidP="00D3752A">
      <w:pPr>
        <w:ind w:firstLine="720"/>
        <w:jc w:val="both"/>
        <w:rPr>
          <w:sz w:val="20"/>
        </w:rPr>
      </w:pPr>
    </w:p>
    <w:p w:rsidR="00D3752A" w:rsidRDefault="00D3752A" w:rsidP="00D3752A">
      <w:pPr>
        <w:jc w:val="both"/>
        <w:rPr>
          <w:sz w:val="20"/>
        </w:rPr>
      </w:pPr>
      <w:r w:rsidRPr="006C57F0">
        <w:rPr>
          <w:sz w:val="20"/>
        </w:rPr>
        <w:t xml:space="preserve">                Представитель ____________________ ___________________________________ </w:t>
      </w:r>
    </w:p>
    <w:p w:rsidR="0033044B" w:rsidRDefault="0022641A" w:rsidP="003039E0">
      <w:pPr>
        <w:ind w:left="2127" w:firstLine="709"/>
        <w:jc w:val="both"/>
        <w:rPr>
          <w:i/>
          <w:sz w:val="20"/>
        </w:rPr>
      </w:pPr>
      <w:r w:rsidRPr="004B27C3">
        <w:rPr>
          <w:i/>
          <w:sz w:val="20"/>
        </w:rPr>
        <w:t>(Подпись)</w:t>
      </w:r>
      <w:r w:rsidRPr="004B27C3">
        <w:rPr>
          <w:i/>
          <w:sz w:val="20"/>
        </w:rPr>
        <w:tab/>
      </w:r>
      <w:r w:rsidRPr="004B27C3">
        <w:rPr>
          <w:i/>
          <w:sz w:val="20"/>
        </w:rPr>
        <w:tab/>
      </w:r>
      <w:r w:rsidRPr="004B27C3">
        <w:rPr>
          <w:i/>
          <w:sz w:val="20"/>
        </w:rPr>
        <w:tab/>
      </w:r>
      <w:r w:rsidR="00375713">
        <w:rPr>
          <w:i/>
          <w:sz w:val="20"/>
        </w:rPr>
        <w:t>(Ф.И.О.)</w:t>
      </w:r>
    </w:p>
    <w:p w:rsidR="00375713" w:rsidRDefault="00375713" w:rsidP="003039E0">
      <w:pPr>
        <w:ind w:left="2127" w:firstLine="709"/>
        <w:jc w:val="both"/>
        <w:rPr>
          <w:i/>
          <w:sz w:val="20"/>
        </w:rPr>
      </w:pPr>
    </w:p>
    <w:p w:rsidR="00A72C5C" w:rsidRPr="006C57F0" w:rsidRDefault="00A72C5C" w:rsidP="00375713">
      <w:pPr>
        <w:rPr>
          <w:b/>
          <w:smallCaps/>
          <w:sz w:val="20"/>
        </w:rPr>
      </w:pPr>
    </w:p>
    <w:sectPr w:rsidR="00A72C5C" w:rsidRPr="006C57F0" w:rsidSect="00E228D5">
      <w:headerReference w:type="first" r:id="rId11"/>
      <w:pgSz w:w="11907" w:h="16839" w:code="9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20A7" w:rsidRDefault="001120A7">
      <w:r>
        <w:separator/>
      </w:r>
    </w:p>
  </w:endnote>
  <w:endnote w:type="continuationSeparator" w:id="0">
    <w:p w:rsidR="001120A7" w:rsidRDefault="0011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63t00">
    <w:altName w:val="Arial"/>
    <w:panose1 w:val="020B0604020202020204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970895925"/>
      <w:docPartObj>
        <w:docPartGallery w:val="Page Numbers (Bottom of Page)"/>
        <w:docPartUnique/>
      </w:docPartObj>
    </w:sdtPr>
    <w:sdtContent>
      <w:p w:rsidR="00DF4510" w:rsidRDefault="00DF4510" w:rsidP="008E3DE2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DF4510" w:rsidRDefault="00DF4510" w:rsidP="00DF451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078365232"/>
      <w:docPartObj>
        <w:docPartGallery w:val="Page Numbers (Bottom of Page)"/>
        <w:docPartUnique/>
      </w:docPartObj>
    </w:sdtPr>
    <w:sdtContent>
      <w:p w:rsidR="00DF4510" w:rsidRDefault="00DF4510" w:rsidP="008E3DE2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:rsidR="00DF4510" w:rsidRDefault="00DF4510" w:rsidP="00DF4510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5BBC" w:rsidRPr="00454D9E" w:rsidRDefault="002C5BBC" w:rsidP="00FA3438">
    <w:pPr>
      <w:pStyle w:val="aa"/>
      <w:jc w:val="right"/>
      <w:rPr>
        <w:color w:val="000000" w:themeColor="text1"/>
        <w:sz w:val="18"/>
        <w:szCs w:val="18"/>
      </w:rPr>
    </w:pPr>
  </w:p>
  <w:p w:rsidR="002C5BBC" w:rsidRDefault="002C5BBC" w:rsidP="00FA3438">
    <w:pPr>
      <w:pStyle w:val="aa"/>
    </w:pPr>
  </w:p>
  <w:p w:rsidR="002C5BBC" w:rsidRDefault="002C5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20A7" w:rsidRDefault="001120A7">
      <w:r>
        <w:separator/>
      </w:r>
    </w:p>
  </w:footnote>
  <w:footnote w:type="continuationSeparator" w:id="0">
    <w:p w:rsidR="001120A7" w:rsidRDefault="00112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410"/>
      <w:gridCol w:w="6237"/>
      <w:gridCol w:w="1613"/>
    </w:tblGrid>
    <w:tr w:rsidR="002C5BBC" w:rsidTr="004E6A28">
      <w:trPr>
        <w:cantSplit/>
        <w:trHeight w:val="20"/>
        <w:jc w:val="center"/>
      </w:trPr>
      <w:tc>
        <w:tcPr>
          <w:tcW w:w="2410" w:type="dxa"/>
          <w:vMerge w:val="restart"/>
          <w:vAlign w:val="center"/>
        </w:tcPr>
        <w:p w:rsidR="002C5BBC" w:rsidRDefault="002C5BBC" w:rsidP="004E6A28">
          <w:pPr>
            <w:pStyle w:val="a6"/>
            <w:jc w:val="center"/>
          </w:pPr>
          <w:r>
            <w:rPr>
              <w:b/>
              <w:bCs/>
              <w:sz w:val="20"/>
              <w:lang w:val="en-US"/>
            </w:rPr>
            <w:t>ОАО</w:t>
          </w:r>
          <w:r>
            <w:rPr>
              <w:b/>
              <w:bCs/>
              <w:sz w:val="20"/>
            </w:rPr>
            <w:t xml:space="preserve"> АНК «Башнефть»</w:t>
          </w:r>
        </w:p>
      </w:tc>
      <w:tc>
        <w:tcPr>
          <w:tcW w:w="6237" w:type="dxa"/>
          <w:vMerge w:val="restart"/>
          <w:vAlign w:val="center"/>
        </w:tcPr>
        <w:p w:rsidR="002C5BBC" w:rsidRPr="005E7054" w:rsidRDefault="002C5BBC" w:rsidP="00F55411">
          <w:pPr>
            <w:ind w:left="-80" w:right="-136"/>
            <w:jc w:val="center"/>
            <w:rPr>
              <w:b/>
              <w:sz w:val="20"/>
              <w:szCs w:val="20"/>
            </w:rPr>
          </w:pPr>
          <w:r w:rsidRPr="005E7054">
            <w:rPr>
              <w:b/>
              <w:sz w:val="20"/>
              <w:szCs w:val="20"/>
            </w:rPr>
            <w:t xml:space="preserve">Стандарт </w:t>
          </w:r>
        </w:p>
        <w:p w:rsidR="002C5BBC" w:rsidRPr="00347928" w:rsidRDefault="002C5BBC" w:rsidP="00F55411">
          <w:pPr>
            <w:ind w:left="-80" w:right="-136"/>
            <w:jc w:val="center"/>
            <w:rPr>
              <w:b/>
              <w:bCs/>
              <w:sz w:val="20"/>
            </w:rPr>
          </w:pPr>
          <w:r w:rsidRPr="005E7054">
            <w:rPr>
              <w:b/>
              <w:sz w:val="20"/>
              <w:szCs w:val="20"/>
            </w:rPr>
            <w:t>«Управление подрядными организациями в области охраны труда, промышленной безопасности и экологии»</w:t>
          </w:r>
        </w:p>
      </w:tc>
      <w:tc>
        <w:tcPr>
          <w:tcW w:w="1613" w:type="dxa"/>
          <w:vAlign w:val="center"/>
        </w:tcPr>
        <w:p w:rsidR="002C5BBC" w:rsidRPr="008E3A98" w:rsidRDefault="002C5BBC" w:rsidP="0075161F">
          <w:pPr>
            <w:pStyle w:val="a6"/>
            <w:ind w:left="-136" w:right="-168"/>
            <w:jc w:val="center"/>
            <w:rPr>
              <w:b/>
              <w:bCs/>
            </w:rPr>
          </w:pPr>
          <w:r w:rsidRPr="007B49DC">
            <w:rPr>
              <w:b/>
              <w:sz w:val="20"/>
            </w:rPr>
            <w:t>СТ-49-01-01.1-01</w:t>
          </w:r>
        </w:p>
      </w:tc>
    </w:tr>
    <w:tr w:rsidR="002C5BBC" w:rsidTr="004E6A28">
      <w:trPr>
        <w:cantSplit/>
        <w:trHeight w:val="20"/>
        <w:jc w:val="center"/>
      </w:trPr>
      <w:tc>
        <w:tcPr>
          <w:tcW w:w="2410" w:type="dxa"/>
          <w:vMerge/>
          <w:vAlign w:val="center"/>
        </w:tcPr>
        <w:p w:rsidR="002C5BBC" w:rsidRDefault="002C5BBC" w:rsidP="004E6A28">
          <w:pPr>
            <w:pStyle w:val="a6"/>
            <w:jc w:val="center"/>
            <w:rPr>
              <w:sz w:val="20"/>
            </w:rPr>
          </w:pPr>
        </w:p>
      </w:tc>
      <w:tc>
        <w:tcPr>
          <w:tcW w:w="6237" w:type="dxa"/>
          <w:vMerge/>
        </w:tcPr>
        <w:p w:rsidR="002C5BBC" w:rsidRDefault="002C5BBC" w:rsidP="004E6A28">
          <w:pPr>
            <w:spacing w:line="360" w:lineRule="auto"/>
            <w:jc w:val="center"/>
            <w:rPr>
              <w:b/>
              <w:bCs/>
              <w:sz w:val="20"/>
            </w:rPr>
          </w:pPr>
        </w:p>
      </w:tc>
      <w:tc>
        <w:tcPr>
          <w:tcW w:w="1613" w:type="dxa"/>
          <w:vAlign w:val="center"/>
        </w:tcPr>
        <w:p w:rsidR="002C5BBC" w:rsidRPr="00D7686A" w:rsidRDefault="002C5BBC" w:rsidP="004E6A28">
          <w:pPr>
            <w:pStyle w:val="a6"/>
            <w:jc w:val="center"/>
            <w:rPr>
              <w:sz w:val="20"/>
              <w:szCs w:val="20"/>
            </w:rPr>
          </w:pPr>
        </w:p>
      </w:tc>
    </w:tr>
  </w:tbl>
  <w:p w:rsidR="002C5BBC" w:rsidRPr="00BC4FEF" w:rsidRDefault="002C5BBC" w:rsidP="00ED2779">
    <w:pPr>
      <w:pStyle w:val="a6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E29"/>
    <w:multiLevelType w:val="hybridMultilevel"/>
    <w:tmpl w:val="1F5A40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6A3C"/>
    <w:multiLevelType w:val="hybridMultilevel"/>
    <w:tmpl w:val="A4527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9532C"/>
    <w:multiLevelType w:val="hybridMultilevel"/>
    <w:tmpl w:val="E5129E94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5470B4"/>
    <w:multiLevelType w:val="multilevel"/>
    <w:tmpl w:val="FF924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471C6B"/>
    <w:multiLevelType w:val="hybridMultilevel"/>
    <w:tmpl w:val="3EBAEF98"/>
    <w:lvl w:ilvl="0" w:tplc="2258F9AC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EC6D1E">
      <w:numFmt w:val="none"/>
      <w:pStyle w:val="a"/>
      <w:lvlText w:val=""/>
      <w:lvlJc w:val="left"/>
      <w:pPr>
        <w:tabs>
          <w:tab w:val="num" w:pos="360"/>
        </w:tabs>
      </w:pPr>
    </w:lvl>
    <w:lvl w:ilvl="2" w:tplc="A98CE994">
      <w:numFmt w:val="none"/>
      <w:lvlText w:val=""/>
      <w:lvlJc w:val="left"/>
      <w:pPr>
        <w:tabs>
          <w:tab w:val="num" w:pos="360"/>
        </w:tabs>
      </w:pPr>
    </w:lvl>
    <w:lvl w:ilvl="3" w:tplc="57049C90">
      <w:numFmt w:val="none"/>
      <w:lvlText w:val=""/>
      <w:lvlJc w:val="left"/>
      <w:pPr>
        <w:tabs>
          <w:tab w:val="num" w:pos="360"/>
        </w:tabs>
      </w:pPr>
    </w:lvl>
    <w:lvl w:ilvl="4" w:tplc="F1B095A0">
      <w:numFmt w:val="none"/>
      <w:lvlText w:val=""/>
      <w:lvlJc w:val="left"/>
      <w:pPr>
        <w:tabs>
          <w:tab w:val="num" w:pos="360"/>
        </w:tabs>
      </w:pPr>
    </w:lvl>
    <w:lvl w:ilvl="5" w:tplc="9892B58A">
      <w:numFmt w:val="none"/>
      <w:lvlText w:val=""/>
      <w:lvlJc w:val="left"/>
      <w:pPr>
        <w:tabs>
          <w:tab w:val="num" w:pos="360"/>
        </w:tabs>
      </w:pPr>
    </w:lvl>
    <w:lvl w:ilvl="6" w:tplc="19D8F5D2">
      <w:numFmt w:val="none"/>
      <w:lvlText w:val=""/>
      <w:lvlJc w:val="left"/>
      <w:pPr>
        <w:tabs>
          <w:tab w:val="num" w:pos="360"/>
        </w:tabs>
      </w:pPr>
    </w:lvl>
    <w:lvl w:ilvl="7" w:tplc="1DF8257E">
      <w:numFmt w:val="none"/>
      <w:lvlText w:val=""/>
      <w:lvlJc w:val="left"/>
      <w:pPr>
        <w:tabs>
          <w:tab w:val="num" w:pos="360"/>
        </w:tabs>
      </w:pPr>
    </w:lvl>
    <w:lvl w:ilvl="8" w:tplc="D70A4D3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392081F"/>
    <w:multiLevelType w:val="multilevel"/>
    <w:tmpl w:val="75F46B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A309C2"/>
    <w:multiLevelType w:val="hybridMultilevel"/>
    <w:tmpl w:val="A20C52D8"/>
    <w:lvl w:ilvl="0" w:tplc="F8C8B0D0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25C6"/>
    <w:multiLevelType w:val="hybridMultilevel"/>
    <w:tmpl w:val="884649F2"/>
    <w:lvl w:ilvl="0" w:tplc="4B1E24EC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3E30EC">
      <w:numFmt w:val="none"/>
      <w:pStyle w:val="a0"/>
      <w:lvlText w:val=""/>
      <w:lvlJc w:val="left"/>
      <w:pPr>
        <w:tabs>
          <w:tab w:val="num" w:pos="360"/>
        </w:tabs>
      </w:pPr>
    </w:lvl>
    <w:lvl w:ilvl="2" w:tplc="57C6DCB4">
      <w:numFmt w:val="none"/>
      <w:lvlText w:val=""/>
      <w:lvlJc w:val="left"/>
      <w:pPr>
        <w:tabs>
          <w:tab w:val="num" w:pos="360"/>
        </w:tabs>
      </w:pPr>
    </w:lvl>
    <w:lvl w:ilvl="3" w:tplc="5E009208">
      <w:numFmt w:val="none"/>
      <w:lvlText w:val=""/>
      <w:lvlJc w:val="left"/>
      <w:pPr>
        <w:tabs>
          <w:tab w:val="num" w:pos="360"/>
        </w:tabs>
      </w:pPr>
    </w:lvl>
    <w:lvl w:ilvl="4" w:tplc="D3088F20">
      <w:numFmt w:val="none"/>
      <w:lvlText w:val=""/>
      <w:lvlJc w:val="left"/>
      <w:pPr>
        <w:tabs>
          <w:tab w:val="num" w:pos="360"/>
        </w:tabs>
      </w:pPr>
    </w:lvl>
    <w:lvl w:ilvl="5" w:tplc="3B4AFDA0">
      <w:numFmt w:val="none"/>
      <w:lvlText w:val=""/>
      <w:lvlJc w:val="left"/>
      <w:pPr>
        <w:tabs>
          <w:tab w:val="num" w:pos="360"/>
        </w:tabs>
      </w:pPr>
    </w:lvl>
    <w:lvl w:ilvl="6" w:tplc="6B6CA07A">
      <w:numFmt w:val="none"/>
      <w:lvlText w:val=""/>
      <w:lvlJc w:val="left"/>
      <w:pPr>
        <w:tabs>
          <w:tab w:val="num" w:pos="360"/>
        </w:tabs>
      </w:pPr>
    </w:lvl>
    <w:lvl w:ilvl="7" w:tplc="FBE2993E">
      <w:numFmt w:val="none"/>
      <w:lvlText w:val=""/>
      <w:lvlJc w:val="left"/>
      <w:pPr>
        <w:tabs>
          <w:tab w:val="num" w:pos="360"/>
        </w:tabs>
      </w:pPr>
    </w:lvl>
    <w:lvl w:ilvl="8" w:tplc="733E8A6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8CF6BB4"/>
    <w:multiLevelType w:val="hybridMultilevel"/>
    <w:tmpl w:val="6D4EA65A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3104FB"/>
    <w:multiLevelType w:val="hybridMultilevel"/>
    <w:tmpl w:val="F66E7C5C"/>
    <w:lvl w:ilvl="0" w:tplc="C7303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A8753C"/>
    <w:multiLevelType w:val="hybridMultilevel"/>
    <w:tmpl w:val="F1A0214A"/>
    <w:lvl w:ilvl="0" w:tplc="6C428962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E2B4F"/>
    <w:multiLevelType w:val="hybridMultilevel"/>
    <w:tmpl w:val="4FD864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3557"/>
    <w:multiLevelType w:val="hybridMultilevel"/>
    <w:tmpl w:val="6EC29264"/>
    <w:lvl w:ilvl="0" w:tplc="F11EADE6">
      <w:start w:val="1"/>
      <w:numFmt w:val="decimal"/>
      <w:lvlText w:val="1.%1."/>
      <w:lvlJc w:val="left"/>
      <w:pPr>
        <w:ind w:left="851" w:hanging="454"/>
      </w:pPr>
      <w:rPr>
        <w:rFonts w:hint="default"/>
      </w:rPr>
    </w:lvl>
    <w:lvl w:ilvl="1" w:tplc="C21A1736">
      <w:start w:val="1"/>
      <w:numFmt w:val="decimal"/>
      <w:lvlText w:val="1.%2."/>
      <w:lvlJc w:val="left"/>
      <w:pPr>
        <w:ind w:left="502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6CCA"/>
    <w:multiLevelType w:val="hybridMultilevel"/>
    <w:tmpl w:val="E5129E94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652AF"/>
    <w:multiLevelType w:val="hybridMultilevel"/>
    <w:tmpl w:val="C7AEE4DE"/>
    <w:lvl w:ilvl="0" w:tplc="6FBE2E28">
      <w:start w:val="1"/>
      <w:numFmt w:val="bullet"/>
      <w:pStyle w:val="m"/>
      <w:lvlText w:val="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96A9A"/>
    <w:multiLevelType w:val="hybridMultilevel"/>
    <w:tmpl w:val="C0B6843C"/>
    <w:lvl w:ilvl="0" w:tplc="D62CE318">
      <w:start w:val="1"/>
      <w:numFmt w:val="bullet"/>
      <w:pStyle w:val="a1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15480"/>
    <w:multiLevelType w:val="hybridMultilevel"/>
    <w:tmpl w:val="0D5258E0"/>
    <w:lvl w:ilvl="0" w:tplc="075CD644">
      <w:start w:val="1"/>
      <w:numFmt w:val="decimal"/>
      <w:lvlText w:val="2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04B7E"/>
    <w:multiLevelType w:val="multilevel"/>
    <w:tmpl w:val="C9429FC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5B179D1"/>
    <w:multiLevelType w:val="hybridMultilevel"/>
    <w:tmpl w:val="03FC4D80"/>
    <w:lvl w:ilvl="0" w:tplc="757818F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 w15:restartNumberingAfterBreak="0">
    <w:nsid w:val="38DB6CB5"/>
    <w:multiLevelType w:val="hybridMultilevel"/>
    <w:tmpl w:val="3F54DA64"/>
    <w:lvl w:ilvl="0" w:tplc="259C3DF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C327D"/>
    <w:multiLevelType w:val="hybridMultilevel"/>
    <w:tmpl w:val="E80CD86C"/>
    <w:lvl w:ilvl="0" w:tplc="D2103C72">
      <w:start w:val="1"/>
      <w:numFmt w:val="bullet"/>
      <w:pStyle w:val="m0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DACC4D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BCCC8432">
      <w:start w:val="13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A1C0C"/>
    <w:multiLevelType w:val="hybridMultilevel"/>
    <w:tmpl w:val="CC080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15B28"/>
    <w:multiLevelType w:val="hybridMultilevel"/>
    <w:tmpl w:val="A3F20F5C"/>
    <w:lvl w:ilvl="0" w:tplc="4BEAD896">
      <w:start w:val="1"/>
      <w:numFmt w:val="decimal"/>
      <w:lvlText w:val="%1."/>
      <w:lvlJc w:val="center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CA13A1"/>
    <w:multiLevelType w:val="hybridMultilevel"/>
    <w:tmpl w:val="C598F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B07DFE"/>
    <w:multiLevelType w:val="hybridMultilevel"/>
    <w:tmpl w:val="6F882366"/>
    <w:lvl w:ilvl="0" w:tplc="0F30EF8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5" w15:restartNumberingAfterBreak="0">
    <w:nsid w:val="564F5B68"/>
    <w:multiLevelType w:val="hybridMultilevel"/>
    <w:tmpl w:val="E5129E94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7D010D"/>
    <w:multiLevelType w:val="hybridMultilevel"/>
    <w:tmpl w:val="E5129E94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0A6A1A"/>
    <w:multiLevelType w:val="hybridMultilevel"/>
    <w:tmpl w:val="0FC200E4"/>
    <w:lvl w:ilvl="0" w:tplc="EE9A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B0BA6"/>
    <w:multiLevelType w:val="multilevel"/>
    <w:tmpl w:val="0958B080"/>
    <w:lvl w:ilvl="0">
      <w:start w:val="1"/>
      <w:numFmt w:val="decimal"/>
      <w:lvlText w:val="2.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  <w:caps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64"/>
        </w:tabs>
        <w:ind w:left="504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112"/>
        </w:tabs>
        <w:ind w:left="392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9EE0C92"/>
    <w:multiLevelType w:val="multilevel"/>
    <w:tmpl w:val="EDE2B5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BC740A"/>
    <w:multiLevelType w:val="multilevel"/>
    <w:tmpl w:val="404888A2"/>
    <w:lvl w:ilvl="0">
      <w:start w:val="1"/>
      <w:numFmt w:val="decimal"/>
      <w:pStyle w:val="m1"/>
      <w:suff w:val="nothing"/>
      <w:lvlText w:val="%1"/>
      <w:lvlJc w:val="left"/>
      <w:pPr>
        <w:ind w:left="425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425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425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425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425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425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665"/>
        </w:tabs>
        <w:ind w:left="3665" w:hanging="360"/>
      </w:pPr>
      <w:rPr>
        <w:rFonts w:hint="default"/>
      </w:rPr>
    </w:lvl>
  </w:abstractNum>
  <w:abstractNum w:abstractNumId="31" w15:restartNumberingAfterBreak="0">
    <w:nsid w:val="732B1316"/>
    <w:multiLevelType w:val="multilevel"/>
    <w:tmpl w:val="CC7094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5551546"/>
    <w:multiLevelType w:val="multilevel"/>
    <w:tmpl w:val="CB261F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 w15:restartNumberingAfterBreak="0">
    <w:nsid w:val="78064BCA"/>
    <w:multiLevelType w:val="multilevel"/>
    <w:tmpl w:val="7158D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7CE813B8"/>
    <w:multiLevelType w:val="hybridMultilevel"/>
    <w:tmpl w:val="581EF07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 w16cid:durableId="1118911555">
    <w:abstractNumId w:val="4"/>
  </w:num>
  <w:num w:numId="2" w16cid:durableId="1278102405">
    <w:abstractNumId w:val="7"/>
  </w:num>
  <w:num w:numId="3" w16cid:durableId="1068311481">
    <w:abstractNumId w:val="14"/>
  </w:num>
  <w:num w:numId="4" w16cid:durableId="1820069535">
    <w:abstractNumId w:val="20"/>
  </w:num>
  <w:num w:numId="5" w16cid:durableId="127551711">
    <w:abstractNumId w:val="30"/>
  </w:num>
  <w:num w:numId="6" w16cid:durableId="803543094">
    <w:abstractNumId w:val="28"/>
  </w:num>
  <w:num w:numId="7" w16cid:durableId="1250820308">
    <w:abstractNumId w:val="12"/>
  </w:num>
  <w:num w:numId="8" w16cid:durableId="178205217">
    <w:abstractNumId w:val="11"/>
  </w:num>
  <w:num w:numId="9" w16cid:durableId="1470901153">
    <w:abstractNumId w:val="9"/>
  </w:num>
  <w:num w:numId="10" w16cid:durableId="1754544036">
    <w:abstractNumId w:val="16"/>
  </w:num>
  <w:num w:numId="11" w16cid:durableId="1755009940">
    <w:abstractNumId w:val="19"/>
  </w:num>
  <w:num w:numId="12" w16cid:durableId="1137992168">
    <w:abstractNumId w:val="18"/>
  </w:num>
  <w:num w:numId="13" w16cid:durableId="970940932">
    <w:abstractNumId w:val="15"/>
  </w:num>
  <w:num w:numId="14" w16cid:durableId="1398241621">
    <w:abstractNumId w:val="6"/>
  </w:num>
  <w:num w:numId="15" w16cid:durableId="1786272837">
    <w:abstractNumId w:val="27"/>
  </w:num>
  <w:num w:numId="16" w16cid:durableId="988707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9578916">
    <w:abstractNumId w:val="25"/>
  </w:num>
  <w:num w:numId="18" w16cid:durableId="1827672546">
    <w:abstractNumId w:val="8"/>
  </w:num>
  <w:num w:numId="19" w16cid:durableId="1086608801">
    <w:abstractNumId w:val="22"/>
  </w:num>
  <w:num w:numId="20" w16cid:durableId="578296772">
    <w:abstractNumId w:val="10"/>
  </w:num>
  <w:num w:numId="21" w16cid:durableId="1022319984">
    <w:abstractNumId w:val="21"/>
  </w:num>
  <w:num w:numId="22" w16cid:durableId="478427569">
    <w:abstractNumId w:val="34"/>
  </w:num>
  <w:num w:numId="23" w16cid:durableId="2077630976">
    <w:abstractNumId w:val="2"/>
  </w:num>
  <w:num w:numId="24" w16cid:durableId="1862694386">
    <w:abstractNumId w:val="24"/>
  </w:num>
  <w:num w:numId="25" w16cid:durableId="1416781028">
    <w:abstractNumId w:val="3"/>
  </w:num>
  <w:num w:numId="26" w16cid:durableId="1865055951">
    <w:abstractNumId w:val="29"/>
  </w:num>
  <w:num w:numId="27" w16cid:durableId="687023666">
    <w:abstractNumId w:val="1"/>
  </w:num>
  <w:num w:numId="28" w16cid:durableId="349180841">
    <w:abstractNumId w:val="31"/>
  </w:num>
  <w:num w:numId="29" w16cid:durableId="1866016472">
    <w:abstractNumId w:val="5"/>
  </w:num>
  <w:num w:numId="30" w16cid:durableId="107626217">
    <w:abstractNumId w:val="17"/>
  </w:num>
  <w:num w:numId="31" w16cid:durableId="2132823824">
    <w:abstractNumId w:val="32"/>
  </w:num>
  <w:num w:numId="32" w16cid:durableId="1812938273">
    <w:abstractNumId w:val="13"/>
  </w:num>
  <w:num w:numId="33" w16cid:durableId="529143614">
    <w:abstractNumId w:val="26"/>
  </w:num>
  <w:num w:numId="34" w16cid:durableId="1102728731">
    <w:abstractNumId w:val="33"/>
  </w:num>
  <w:num w:numId="35" w16cid:durableId="1409500114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90"/>
    <w:rsid w:val="0000066B"/>
    <w:rsid w:val="00000BC9"/>
    <w:rsid w:val="00002A09"/>
    <w:rsid w:val="00002E03"/>
    <w:rsid w:val="00004A2C"/>
    <w:rsid w:val="00004F96"/>
    <w:rsid w:val="00004F99"/>
    <w:rsid w:val="00005831"/>
    <w:rsid w:val="0000749D"/>
    <w:rsid w:val="000075FB"/>
    <w:rsid w:val="00011266"/>
    <w:rsid w:val="00012D4B"/>
    <w:rsid w:val="00013942"/>
    <w:rsid w:val="00013FAA"/>
    <w:rsid w:val="00015FFE"/>
    <w:rsid w:val="00016A7A"/>
    <w:rsid w:val="00016EE1"/>
    <w:rsid w:val="000173BC"/>
    <w:rsid w:val="00017B55"/>
    <w:rsid w:val="000207BF"/>
    <w:rsid w:val="0002094D"/>
    <w:rsid w:val="00024725"/>
    <w:rsid w:val="00024C18"/>
    <w:rsid w:val="00024CB4"/>
    <w:rsid w:val="00025BF7"/>
    <w:rsid w:val="000261B7"/>
    <w:rsid w:val="00026211"/>
    <w:rsid w:val="000274ED"/>
    <w:rsid w:val="00027644"/>
    <w:rsid w:val="000307BC"/>
    <w:rsid w:val="00031269"/>
    <w:rsid w:val="0003159C"/>
    <w:rsid w:val="0003167F"/>
    <w:rsid w:val="00031886"/>
    <w:rsid w:val="00032C29"/>
    <w:rsid w:val="0003475A"/>
    <w:rsid w:val="000348DC"/>
    <w:rsid w:val="000358AE"/>
    <w:rsid w:val="00036FBB"/>
    <w:rsid w:val="0003732B"/>
    <w:rsid w:val="00037903"/>
    <w:rsid w:val="00041372"/>
    <w:rsid w:val="0004254C"/>
    <w:rsid w:val="0004348F"/>
    <w:rsid w:val="0004552A"/>
    <w:rsid w:val="000460E9"/>
    <w:rsid w:val="0004639F"/>
    <w:rsid w:val="000463CD"/>
    <w:rsid w:val="0004662F"/>
    <w:rsid w:val="000474DF"/>
    <w:rsid w:val="00051090"/>
    <w:rsid w:val="00051172"/>
    <w:rsid w:val="00052275"/>
    <w:rsid w:val="00052312"/>
    <w:rsid w:val="00054ED8"/>
    <w:rsid w:val="00054FB0"/>
    <w:rsid w:val="00055343"/>
    <w:rsid w:val="000558DF"/>
    <w:rsid w:val="00055A84"/>
    <w:rsid w:val="000569DB"/>
    <w:rsid w:val="00056F08"/>
    <w:rsid w:val="00060D12"/>
    <w:rsid w:val="00061608"/>
    <w:rsid w:val="00062175"/>
    <w:rsid w:val="000625F3"/>
    <w:rsid w:val="00063667"/>
    <w:rsid w:val="00063AC4"/>
    <w:rsid w:val="0006456A"/>
    <w:rsid w:val="0006464F"/>
    <w:rsid w:val="00064FA8"/>
    <w:rsid w:val="000658FD"/>
    <w:rsid w:val="00065AD5"/>
    <w:rsid w:val="00066352"/>
    <w:rsid w:val="000675AB"/>
    <w:rsid w:val="00067F81"/>
    <w:rsid w:val="00071BC3"/>
    <w:rsid w:val="000727D2"/>
    <w:rsid w:val="000728DC"/>
    <w:rsid w:val="000762DF"/>
    <w:rsid w:val="00076367"/>
    <w:rsid w:val="0008004A"/>
    <w:rsid w:val="000812F4"/>
    <w:rsid w:val="000822BD"/>
    <w:rsid w:val="0008243E"/>
    <w:rsid w:val="00082C8D"/>
    <w:rsid w:val="00083BDA"/>
    <w:rsid w:val="00083E5D"/>
    <w:rsid w:val="00083FF0"/>
    <w:rsid w:val="00084666"/>
    <w:rsid w:val="000846C2"/>
    <w:rsid w:val="000856BE"/>
    <w:rsid w:val="00086728"/>
    <w:rsid w:val="00087DEE"/>
    <w:rsid w:val="00090DC2"/>
    <w:rsid w:val="00090FD0"/>
    <w:rsid w:val="00090FD9"/>
    <w:rsid w:val="000922CC"/>
    <w:rsid w:val="00092453"/>
    <w:rsid w:val="00092903"/>
    <w:rsid w:val="0009306C"/>
    <w:rsid w:val="00093184"/>
    <w:rsid w:val="0009457C"/>
    <w:rsid w:val="00094DB2"/>
    <w:rsid w:val="000976D3"/>
    <w:rsid w:val="000A1D2D"/>
    <w:rsid w:val="000A2A6D"/>
    <w:rsid w:val="000A3019"/>
    <w:rsid w:val="000A393B"/>
    <w:rsid w:val="000A441A"/>
    <w:rsid w:val="000A4533"/>
    <w:rsid w:val="000A47BF"/>
    <w:rsid w:val="000A538B"/>
    <w:rsid w:val="000A5570"/>
    <w:rsid w:val="000A566F"/>
    <w:rsid w:val="000A58D7"/>
    <w:rsid w:val="000A5E2E"/>
    <w:rsid w:val="000A6302"/>
    <w:rsid w:val="000A7AB5"/>
    <w:rsid w:val="000B0DAE"/>
    <w:rsid w:val="000B12A3"/>
    <w:rsid w:val="000B1ABA"/>
    <w:rsid w:val="000B2E01"/>
    <w:rsid w:val="000B3E6F"/>
    <w:rsid w:val="000B5313"/>
    <w:rsid w:val="000B6033"/>
    <w:rsid w:val="000C0B2A"/>
    <w:rsid w:val="000C0C01"/>
    <w:rsid w:val="000C1814"/>
    <w:rsid w:val="000C1E2D"/>
    <w:rsid w:val="000C2860"/>
    <w:rsid w:val="000C32B1"/>
    <w:rsid w:val="000C3DB9"/>
    <w:rsid w:val="000C4166"/>
    <w:rsid w:val="000C4E11"/>
    <w:rsid w:val="000C5D28"/>
    <w:rsid w:val="000C6A6B"/>
    <w:rsid w:val="000C74EE"/>
    <w:rsid w:val="000D1FAD"/>
    <w:rsid w:val="000D2396"/>
    <w:rsid w:val="000D2EE6"/>
    <w:rsid w:val="000D4366"/>
    <w:rsid w:val="000D4958"/>
    <w:rsid w:val="000D4AE3"/>
    <w:rsid w:val="000D4F73"/>
    <w:rsid w:val="000D6979"/>
    <w:rsid w:val="000D69DC"/>
    <w:rsid w:val="000D7005"/>
    <w:rsid w:val="000E06F7"/>
    <w:rsid w:val="000E3A87"/>
    <w:rsid w:val="000E3E5C"/>
    <w:rsid w:val="000E46AD"/>
    <w:rsid w:val="000E59EE"/>
    <w:rsid w:val="000E78B1"/>
    <w:rsid w:val="000E7B6E"/>
    <w:rsid w:val="000F0300"/>
    <w:rsid w:val="000F0DB9"/>
    <w:rsid w:val="000F0F64"/>
    <w:rsid w:val="000F234F"/>
    <w:rsid w:val="000F2BE6"/>
    <w:rsid w:val="000F2C68"/>
    <w:rsid w:val="000F485D"/>
    <w:rsid w:val="000F544E"/>
    <w:rsid w:val="000F7973"/>
    <w:rsid w:val="000F7CC1"/>
    <w:rsid w:val="001016C4"/>
    <w:rsid w:val="001020AC"/>
    <w:rsid w:val="00103646"/>
    <w:rsid w:val="001057BD"/>
    <w:rsid w:val="001060C2"/>
    <w:rsid w:val="001079B7"/>
    <w:rsid w:val="00110353"/>
    <w:rsid w:val="00110A9B"/>
    <w:rsid w:val="001114F4"/>
    <w:rsid w:val="001120A7"/>
    <w:rsid w:val="0011280D"/>
    <w:rsid w:val="00112D61"/>
    <w:rsid w:val="00113140"/>
    <w:rsid w:val="0011323D"/>
    <w:rsid w:val="00113698"/>
    <w:rsid w:val="001142AD"/>
    <w:rsid w:val="0011491D"/>
    <w:rsid w:val="001151DF"/>
    <w:rsid w:val="0011563F"/>
    <w:rsid w:val="00116F8C"/>
    <w:rsid w:val="00121631"/>
    <w:rsid w:val="001221B1"/>
    <w:rsid w:val="001223B6"/>
    <w:rsid w:val="0012261E"/>
    <w:rsid w:val="00123177"/>
    <w:rsid w:val="00125963"/>
    <w:rsid w:val="00126EC4"/>
    <w:rsid w:val="00127213"/>
    <w:rsid w:val="00130C7E"/>
    <w:rsid w:val="001325AE"/>
    <w:rsid w:val="00133EF4"/>
    <w:rsid w:val="001352E6"/>
    <w:rsid w:val="0013644A"/>
    <w:rsid w:val="00136EBE"/>
    <w:rsid w:val="00137310"/>
    <w:rsid w:val="001373AC"/>
    <w:rsid w:val="001378C5"/>
    <w:rsid w:val="00137BCD"/>
    <w:rsid w:val="00137C1B"/>
    <w:rsid w:val="0014068E"/>
    <w:rsid w:val="0014336F"/>
    <w:rsid w:val="00143AAD"/>
    <w:rsid w:val="001442C7"/>
    <w:rsid w:val="00144F16"/>
    <w:rsid w:val="0014513E"/>
    <w:rsid w:val="00145982"/>
    <w:rsid w:val="00145F36"/>
    <w:rsid w:val="0014626C"/>
    <w:rsid w:val="001464F6"/>
    <w:rsid w:val="00146AF8"/>
    <w:rsid w:val="00146C7F"/>
    <w:rsid w:val="0015028E"/>
    <w:rsid w:val="0015033A"/>
    <w:rsid w:val="001522DD"/>
    <w:rsid w:val="001532F8"/>
    <w:rsid w:val="001556A4"/>
    <w:rsid w:val="00155E81"/>
    <w:rsid w:val="00160181"/>
    <w:rsid w:val="00160782"/>
    <w:rsid w:val="001639B2"/>
    <w:rsid w:val="0016425C"/>
    <w:rsid w:val="00164957"/>
    <w:rsid w:val="00164C03"/>
    <w:rsid w:val="001657EB"/>
    <w:rsid w:val="00166D9B"/>
    <w:rsid w:val="0016737C"/>
    <w:rsid w:val="001678DD"/>
    <w:rsid w:val="00167E13"/>
    <w:rsid w:val="00170803"/>
    <w:rsid w:val="00170E95"/>
    <w:rsid w:val="0017121B"/>
    <w:rsid w:val="00171D0A"/>
    <w:rsid w:val="001726AC"/>
    <w:rsid w:val="001745CD"/>
    <w:rsid w:val="00175042"/>
    <w:rsid w:val="00175160"/>
    <w:rsid w:val="00176D7E"/>
    <w:rsid w:val="00177AAB"/>
    <w:rsid w:val="00177C1D"/>
    <w:rsid w:val="00181B04"/>
    <w:rsid w:val="00182937"/>
    <w:rsid w:val="00183693"/>
    <w:rsid w:val="00183BB2"/>
    <w:rsid w:val="00183FA6"/>
    <w:rsid w:val="0018475B"/>
    <w:rsid w:val="00184D30"/>
    <w:rsid w:val="0018757B"/>
    <w:rsid w:val="00187F13"/>
    <w:rsid w:val="0019212A"/>
    <w:rsid w:val="001922D3"/>
    <w:rsid w:val="00192992"/>
    <w:rsid w:val="001930F3"/>
    <w:rsid w:val="00194571"/>
    <w:rsid w:val="00194D79"/>
    <w:rsid w:val="001961C9"/>
    <w:rsid w:val="00196898"/>
    <w:rsid w:val="0019690F"/>
    <w:rsid w:val="00196E78"/>
    <w:rsid w:val="001974D9"/>
    <w:rsid w:val="001977F4"/>
    <w:rsid w:val="00197A89"/>
    <w:rsid w:val="001A1AC8"/>
    <w:rsid w:val="001A1CBE"/>
    <w:rsid w:val="001A1E6C"/>
    <w:rsid w:val="001A28EE"/>
    <w:rsid w:val="001A2DBF"/>
    <w:rsid w:val="001A3E11"/>
    <w:rsid w:val="001A5DDE"/>
    <w:rsid w:val="001A7110"/>
    <w:rsid w:val="001A75B5"/>
    <w:rsid w:val="001A7A28"/>
    <w:rsid w:val="001B15CC"/>
    <w:rsid w:val="001B38E6"/>
    <w:rsid w:val="001B4F2E"/>
    <w:rsid w:val="001B7BB1"/>
    <w:rsid w:val="001C1F4F"/>
    <w:rsid w:val="001C25B8"/>
    <w:rsid w:val="001C401F"/>
    <w:rsid w:val="001C41AB"/>
    <w:rsid w:val="001C4F71"/>
    <w:rsid w:val="001C5789"/>
    <w:rsid w:val="001C6074"/>
    <w:rsid w:val="001D0008"/>
    <w:rsid w:val="001D0E32"/>
    <w:rsid w:val="001D34D6"/>
    <w:rsid w:val="001D3F3F"/>
    <w:rsid w:val="001D4409"/>
    <w:rsid w:val="001D4E78"/>
    <w:rsid w:val="001D6037"/>
    <w:rsid w:val="001D6416"/>
    <w:rsid w:val="001D775D"/>
    <w:rsid w:val="001E02BD"/>
    <w:rsid w:val="001E0D2B"/>
    <w:rsid w:val="001E2085"/>
    <w:rsid w:val="001E2156"/>
    <w:rsid w:val="001E3448"/>
    <w:rsid w:val="001E3E67"/>
    <w:rsid w:val="001E4022"/>
    <w:rsid w:val="001E4750"/>
    <w:rsid w:val="001E5216"/>
    <w:rsid w:val="001E6DC8"/>
    <w:rsid w:val="001E6DDC"/>
    <w:rsid w:val="001E7DDF"/>
    <w:rsid w:val="001F08BC"/>
    <w:rsid w:val="001F1234"/>
    <w:rsid w:val="001F2B58"/>
    <w:rsid w:val="001F3AF2"/>
    <w:rsid w:val="001F3BC9"/>
    <w:rsid w:val="001F44E7"/>
    <w:rsid w:val="001F5222"/>
    <w:rsid w:val="001F7A6F"/>
    <w:rsid w:val="00200088"/>
    <w:rsid w:val="00200326"/>
    <w:rsid w:val="00200C98"/>
    <w:rsid w:val="002028A1"/>
    <w:rsid w:val="002035DE"/>
    <w:rsid w:val="0020482D"/>
    <w:rsid w:val="00207C63"/>
    <w:rsid w:val="002100F2"/>
    <w:rsid w:val="00210A78"/>
    <w:rsid w:val="00210F63"/>
    <w:rsid w:val="00211D00"/>
    <w:rsid w:val="0021238C"/>
    <w:rsid w:val="00212996"/>
    <w:rsid w:val="00212E50"/>
    <w:rsid w:val="0021379A"/>
    <w:rsid w:val="00214957"/>
    <w:rsid w:val="00214AB7"/>
    <w:rsid w:val="00215E18"/>
    <w:rsid w:val="00220263"/>
    <w:rsid w:val="0022083F"/>
    <w:rsid w:val="002208A4"/>
    <w:rsid w:val="002212C4"/>
    <w:rsid w:val="0022156B"/>
    <w:rsid w:val="00222441"/>
    <w:rsid w:val="00222CEB"/>
    <w:rsid w:val="00223616"/>
    <w:rsid w:val="00223679"/>
    <w:rsid w:val="002241AE"/>
    <w:rsid w:val="0022422B"/>
    <w:rsid w:val="0022449E"/>
    <w:rsid w:val="00224E44"/>
    <w:rsid w:val="0022510A"/>
    <w:rsid w:val="00226150"/>
    <w:rsid w:val="002262A6"/>
    <w:rsid w:val="002262BA"/>
    <w:rsid w:val="0022641A"/>
    <w:rsid w:val="00226AAC"/>
    <w:rsid w:val="0022732D"/>
    <w:rsid w:val="00230529"/>
    <w:rsid w:val="002313D2"/>
    <w:rsid w:val="00232110"/>
    <w:rsid w:val="002321AF"/>
    <w:rsid w:val="002322C3"/>
    <w:rsid w:val="00232957"/>
    <w:rsid w:val="00232B9F"/>
    <w:rsid w:val="00233593"/>
    <w:rsid w:val="002337F2"/>
    <w:rsid w:val="0023463A"/>
    <w:rsid w:val="00234BD6"/>
    <w:rsid w:val="00235B3C"/>
    <w:rsid w:val="00236908"/>
    <w:rsid w:val="00236A1E"/>
    <w:rsid w:val="00237019"/>
    <w:rsid w:val="002376B2"/>
    <w:rsid w:val="00240389"/>
    <w:rsid w:val="00240D2A"/>
    <w:rsid w:val="00243990"/>
    <w:rsid w:val="0024441F"/>
    <w:rsid w:val="00244FCC"/>
    <w:rsid w:val="002454FE"/>
    <w:rsid w:val="00246CAF"/>
    <w:rsid w:val="0024701D"/>
    <w:rsid w:val="00250B02"/>
    <w:rsid w:val="002514C7"/>
    <w:rsid w:val="00252055"/>
    <w:rsid w:val="00255123"/>
    <w:rsid w:val="00256F40"/>
    <w:rsid w:val="0025765C"/>
    <w:rsid w:val="0025785A"/>
    <w:rsid w:val="002619B5"/>
    <w:rsid w:val="00264439"/>
    <w:rsid w:val="00264E56"/>
    <w:rsid w:val="00265A66"/>
    <w:rsid w:val="00265DFE"/>
    <w:rsid w:val="00266066"/>
    <w:rsid w:val="002663D0"/>
    <w:rsid w:val="00267FD0"/>
    <w:rsid w:val="0027233C"/>
    <w:rsid w:val="00272629"/>
    <w:rsid w:val="002729DE"/>
    <w:rsid w:val="002733BD"/>
    <w:rsid w:val="00274A84"/>
    <w:rsid w:val="00275497"/>
    <w:rsid w:val="00275602"/>
    <w:rsid w:val="00276253"/>
    <w:rsid w:val="00280F2B"/>
    <w:rsid w:val="00280F33"/>
    <w:rsid w:val="002833F9"/>
    <w:rsid w:val="0028383C"/>
    <w:rsid w:val="00283859"/>
    <w:rsid w:val="002841FC"/>
    <w:rsid w:val="00284698"/>
    <w:rsid w:val="002856A2"/>
    <w:rsid w:val="00285712"/>
    <w:rsid w:val="00286287"/>
    <w:rsid w:val="002909A2"/>
    <w:rsid w:val="00290B18"/>
    <w:rsid w:val="00290FA7"/>
    <w:rsid w:val="0029166E"/>
    <w:rsid w:val="002927BB"/>
    <w:rsid w:val="0029374B"/>
    <w:rsid w:val="00294508"/>
    <w:rsid w:val="002948B0"/>
    <w:rsid w:val="0029497C"/>
    <w:rsid w:val="00294DCA"/>
    <w:rsid w:val="00295279"/>
    <w:rsid w:val="00296CA9"/>
    <w:rsid w:val="002976B8"/>
    <w:rsid w:val="0029785F"/>
    <w:rsid w:val="002A097B"/>
    <w:rsid w:val="002A1049"/>
    <w:rsid w:val="002A14AB"/>
    <w:rsid w:val="002A1DDB"/>
    <w:rsid w:val="002A285C"/>
    <w:rsid w:val="002A2F37"/>
    <w:rsid w:val="002A2F5C"/>
    <w:rsid w:val="002A338B"/>
    <w:rsid w:val="002A3DD3"/>
    <w:rsid w:val="002A5E44"/>
    <w:rsid w:val="002A6A5F"/>
    <w:rsid w:val="002A6EDA"/>
    <w:rsid w:val="002B0C10"/>
    <w:rsid w:val="002B26D7"/>
    <w:rsid w:val="002B37B4"/>
    <w:rsid w:val="002B4A15"/>
    <w:rsid w:val="002B518F"/>
    <w:rsid w:val="002B68EB"/>
    <w:rsid w:val="002B7BF9"/>
    <w:rsid w:val="002C2737"/>
    <w:rsid w:val="002C4460"/>
    <w:rsid w:val="002C47A9"/>
    <w:rsid w:val="002C4AEA"/>
    <w:rsid w:val="002C587A"/>
    <w:rsid w:val="002C5BBC"/>
    <w:rsid w:val="002C5C89"/>
    <w:rsid w:val="002C7A7C"/>
    <w:rsid w:val="002C7BAE"/>
    <w:rsid w:val="002C7FAB"/>
    <w:rsid w:val="002D02A6"/>
    <w:rsid w:val="002D2A89"/>
    <w:rsid w:val="002D3532"/>
    <w:rsid w:val="002D3DEB"/>
    <w:rsid w:val="002D3E6F"/>
    <w:rsid w:val="002D4FB0"/>
    <w:rsid w:val="002D551F"/>
    <w:rsid w:val="002D576D"/>
    <w:rsid w:val="002E0A77"/>
    <w:rsid w:val="002E38EC"/>
    <w:rsid w:val="002E3C17"/>
    <w:rsid w:val="002E3C70"/>
    <w:rsid w:val="002E45BC"/>
    <w:rsid w:val="002E5124"/>
    <w:rsid w:val="002E564C"/>
    <w:rsid w:val="002E6139"/>
    <w:rsid w:val="002E62A7"/>
    <w:rsid w:val="002F0A1E"/>
    <w:rsid w:val="002F0CBF"/>
    <w:rsid w:val="002F2B05"/>
    <w:rsid w:val="002F2E1F"/>
    <w:rsid w:val="002F335F"/>
    <w:rsid w:val="002F3696"/>
    <w:rsid w:val="002F5245"/>
    <w:rsid w:val="002F5442"/>
    <w:rsid w:val="002F55DA"/>
    <w:rsid w:val="002F5F54"/>
    <w:rsid w:val="002F639C"/>
    <w:rsid w:val="002F6F6B"/>
    <w:rsid w:val="002F727D"/>
    <w:rsid w:val="00300643"/>
    <w:rsid w:val="00301FFC"/>
    <w:rsid w:val="003029D4"/>
    <w:rsid w:val="003031E6"/>
    <w:rsid w:val="003039E0"/>
    <w:rsid w:val="00304C94"/>
    <w:rsid w:val="0030527C"/>
    <w:rsid w:val="00305D8C"/>
    <w:rsid w:val="00306765"/>
    <w:rsid w:val="003076D1"/>
    <w:rsid w:val="00310110"/>
    <w:rsid w:val="00310364"/>
    <w:rsid w:val="003112DF"/>
    <w:rsid w:val="0031163A"/>
    <w:rsid w:val="00311B37"/>
    <w:rsid w:val="0031218B"/>
    <w:rsid w:val="00312D9D"/>
    <w:rsid w:val="003139A3"/>
    <w:rsid w:val="0031478A"/>
    <w:rsid w:val="003162E0"/>
    <w:rsid w:val="003163E0"/>
    <w:rsid w:val="00317CFE"/>
    <w:rsid w:val="00321EFF"/>
    <w:rsid w:val="00322201"/>
    <w:rsid w:val="003258CB"/>
    <w:rsid w:val="0032623E"/>
    <w:rsid w:val="003262BF"/>
    <w:rsid w:val="003266C9"/>
    <w:rsid w:val="00326D73"/>
    <w:rsid w:val="00327EFF"/>
    <w:rsid w:val="00330218"/>
    <w:rsid w:val="0033044B"/>
    <w:rsid w:val="003306B8"/>
    <w:rsid w:val="003307AE"/>
    <w:rsid w:val="0033375B"/>
    <w:rsid w:val="00333D89"/>
    <w:rsid w:val="00334808"/>
    <w:rsid w:val="003351B0"/>
    <w:rsid w:val="00335FA9"/>
    <w:rsid w:val="0033760A"/>
    <w:rsid w:val="00343151"/>
    <w:rsid w:val="003441CA"/>
    <w:rsid w:val="003445FC"/>
    <w:rsid w:val="003457D9"/>
    <w:rsid w:val="003503CF"/>
    <w:rsid w:val="00350B27"/>
    <w:rsid w:val="00350F21"/>
    <w:rsid w:val="00351E10"/>
    <w:rsid w:val="00352041"/>
    <w:rsid w:val="0035224A"/>
    <w:rsid w:val="00352519"/>
    <w:rsid w:val="003534D8"/>
    <w:rsid w:val="003535FA"/>
    <w:rsid w:val="0035495B"/>
    <w:rsid w:val="00354F4E"/>
    <w:rsid w:val="00355E42"/>
    <w:rsid w:val="003561B7"/>
    <w:rsid w:val="00356673"/>
    <w:rsid w:val="00357523"/>
    <w:rsid w:val="003575AF"/>
    <w:rsid w:val="00360B20"/>
    <w:rsid w:val="0036253F"/>
    <w:rsid w:val="00362F79"/>
    <w:rsid w:val="00363924"/>
    <w:rsid w:val="00364266"/>
    <w:rsid w:val="003648E8"/>
    <w:rsid w:val="0036641B"/>
    <w:rsid w:val="00366C69"/>
    <w:rsid w:val="00367DE3"/>
    <w:rsid w:val="00370ABA"/>
    <w:rsid w:val="00371063"/>
    <w:rsid w:val="00372219"/>
    <w:rsid w:val="00373E8B"/>
    <w:rsid w:val="00375713"/>
    <w:rsid w:val="00375DAE"/>
    <w:rsid w:val="00377BFB"/>
    <w:rsid w:val="003806AD"/>
    <w:rsid w:val="00380B78"/>
    <w:rsid w:val="003816F8"/>
    <w:rsid w:val="0038186D"/>
    <w:rsid w:val="00382C55"/>
    <w:rsid w:val="00383A88"/>
    <w:rsid w:val="00384D6B"/>
    <w:rsid w:val="003857EA"/>
    <w:rsid w:val="00385C55"/>
    <w:rsid w:val="00386522"/>
    <w:rsid w:val="0039165C"/>
    <w:rsid w:val="00392249"/>
    <w:rsid w:val="00393CA9"/>
    <w:rsid w:val="00394A70"/>
    <w:rsid w:val="00395790"/>
    <w:rsid w:val="003A155F"/>
    <w:rsid w:val="003A2283"/>
    <w:rsid w:val="003A25DB"/>
    <w:rsid w:val="003A2F51"/>
    <w:rsid w:val="003A3A1D"/>
    <w:rsid w:val="003A3DEE"/>
    <w:rsid w:val="003A3F0B"/>
    <w:rsid w:val="003A42CE"/>
    <w:rsid w:val="003A6AB4"/>
    <w:rsid w:val="003A7D38"/>
    <w:rsid w:val="003B0444"/>
    <w:rsid w:val="003B0E43"/>
    <w:rsid w:val="003B1171"/>
    <w:rsid w:val="003B2784"/>
    <w:rsid w:val="003B27F0"/>
    <w:rsid w:val="003B36D5"/>
    <w:rsid w:val="003B39A6"/>
    <w:rsid w:val="003B3F2E"/>
    <w:rsid w:val="003B45E1"/>
    <w:rsid w:val="003B50E9"/>
    <w:rsid w:val="003B5743"/>
    <w:rsid w:val="003C0CF8"/>
    <w:rsid w:val="003C2889"/>
    <w:rsid w:val="003C3CC8"/>
    <w:rsid w:val="003C49E6"/>
    <w:rsid w:val="003C507C"/>
    <w:rsid w:val="003C783D"/>
    <w:rsid w:val="003D0430"/>
    <w:rsid w:val="003D0930"/>
    <w:rsid w:val="003D1B20"/>
    <w:rsid w:val="003D25A8"/>
    <w:rsid w:val="003D44D3"/>
    <w:rsid w:val="003D4DEA"/>
    <w:rsid w:val="003D52F2"/>
    <w:rsid w:val="003D542F"/>
    <w:rsid w:val="003D5A7A"/>
    <w:rsid w:val="003D7DD1"/>
    <w:rsid w:val="003E01FF"/>
    <w:rsid w:val="003E0257"/>
    <w:rsid w:val="003E219D"/>
    <w:rsid w:val="003E2F7B"/>
    <w:rsid w:val="003E31C4"/>
    <w:rsid w:val="003E42E3"/>
    <w:rsid w:val="003E52B7"/>
    <w:rsid w:val="003E662C"/>
    <w:rsid w:val="003F1182"/>
    <w:rsid w:val="003F184F"/>
    <w:rsid w:val="003F1E3A"/>
    <w:rsid w:val="003F22E4"/>
    <w:rsid w:val="003F3003"/>
    <w:rsid w:val="003F3621"/>
    <w:rsid w:val="003F3918"/>
    <w:rsid w:val="003F391B"/>
    <w:rsid w:val="003F51A4"/>
    <w:rsid w:val="003F5D7E"/>
    <w:rsid w:val="003F5DF7"/>
    <w:rsid w:val="003F6398"/>
    <w:rsid w:val="00402CA4"/>
    <w:rsid w:val="0040322D"/>
    <w:rsid w:val="004034F6"/>
    <w:rsid w:val="004037F9"/>
    <w:rsid w:val="00403D2D"/>
    <w:rsid w:val="0040539B"/>
    <w:rsid w:val="00406F66"/>
    <w:rsid w:val="004076B8"/>
    <w:rsid w:val="00407A21"/>
    <w:rsid w:val="00407D85"/>
    <w:rsid w:val="004104E7"/>
    <w:rsid w:val="004111D2"/>
    <w:rsid w:val="004115FD"/>
    <w:rsid w:val="00412187"/>
    <w:rsid w:val="00412A68"/>
    <w:rsid w:val="0041380F"/>
    <w:rsid w:val="004148F8"/>
    <w:rsid w:val="00416D72"/>
    <w:rsid w:val="00417D29"/>
    <w:rsid w:val="00420888"/>
    <w:rsid w:val="00422010"/>
    <w:rsid w:val="004249A8"/>
    <w:rsid w:val="00424D3A"/>
    <w:rsid w:val="00425421"/>
    <w:rsid w:val="004259A2"/>
    <w:rsid w:val="004259AB"/>
    <w:rsid w:val="004259E8"/>
    <w:rsid w:val="004262C6"/>
    <w:rsid w:val="00430346"/>
    <w:rsid w:val="0043087C"/>
    <w:rsid w:val="0043087E"/>
    <w:rsid w:val="004316DC"/>
    <w:rsid w:val="00432431"/>
    <w:rsid w:val="00434889"/>
    <w:rsid w:val="00437F87"/>
    <w:rsid w:val="00440211"/>
    <w:rsid w:val="00442F76"/>
    <w:rsid w:val="0044364E"/>
    <w:rsid w:val="00443749"/>
    <w:rsid w:val="00444FE7"/>
    <w:rsid w:val="004452B0"/>
    <w:rsid w:val="00445D6F"/>
    <w:rsid w:val="00446080"/>
    <w:rsid w:val="00446194"/>
    <w:rsid w:val="00446CCF"/>
    <w:rsid w:val="00447CCA"/>
    <w:rsid w:val="00450B1B"/>
    <w:rsid w:val="004512AD"/>
    <w:rsid w:val="004514AE"/>
    <w:rsid w:val="00451841"/>
    <w:rsid w:val="0045270C"/>
    <w:rsid w:val="004528BD"/>
    <w:rsid w:val="00452D17"/>
    <w:rsid w:val="00452FB1"/>
    <w:rsid w:val="00453339"/>
    <w:rsid w:val="00453B80"/>
    <w:rsid w:val="00453F89"/>
    <w:rsid w:val="00454D9E"/>
    <w:rsid w:val="00455F5A"/>
    <w:rsid w:val="00456C87"/>
    <w:rsid w:val="00456D45"/>
    <w:rsid w:val="004571F6"/>
    <w:rsid w:val="00457400"/>
    <w:rsid w:val="00460159"/>
    <w:rsid w:val="004607BF"/>
    <w:rsid w:val="00461428"/>
    <w:rsid w:val="0046371E"/>
    <w:rsid w:val="004661EC"/>
    <w:rsid w:val="00471C7A"/>
    <w:rsid w:val="00473624"/>
    <w:rsid w:val="004759AD"/>
    <w:rsid w:val="00475BC9"/>
    <w:rsid w:val="00477933"/>
    <w:rsid w:val="004803B2"/>
    <w:rsid w:val="00480942"/>
    <w:rsid w:val="0048190B"/>
    <w:rsid w:val="00481BA6"/>
    <w:rsid w:val="00481E57"/>
    <w:rsid w:val="00482955"/>
    <w:rsid w:val="004840FA"/>
    <w:rsid w:val="00484675"/>
    <w:rsid w:val="0048541B"/>
    <w:rsid w:val="00485622"/>
    <w:rsid w:val="004869E0"/>
    <w:rsid w:val="00487C2B"/>
    <w:rsid w:val="004907AD"/>
    <w:rsid w:val="004917A4"/>
    <w:rsid w:val="00492682"/>
    <w:rsid w:val="004950F8"/>
    <w:rsid w:val="00496239"/>
    <w:rsid w:val="0049649B"/>
    <w:rsid w:val="00496B85"/>
    <w:rsid w:val="00497CE2"/>
    <w:rsid w:val="004A2699"/>
    <w:rsid w:val="004A509F"/>
    <w:rsid w:val="004A5348"/>
    <w:rsid w:val="004A540F"/>
    <w:rsid w:val="004A5699"/>
    <w:rsid w:val="004A66FC"/>
    <w:rsid w:val="004B17AF"/>
    <w:rsid w:val="004B1D6C"/>
    <w:rsid w:val="004B26EB"/>
    <w:rsid w:val="004B27C3"/>
    <w:rsid w:val="004B557E"/>
    <w:rsid w:val="004B7AEC"/>
    <w:rsid w:val="004C082B"/>
    <w:rsid w:val="004C1383"/>
    <w:rsid w:val="004C159B"/>
    <w:rsid w:val="004C22CB"/>
    <w:rsid w:val="004C3CB0"/>
    <w:rsid w:val="004C4370"/>
    <w:rsid w:val="004C47E4"/>
    <w:rsid w:val="004C4B17"/>
    <w:rsid w:val="004C4BA8"/>
    <w:rsid w:val="004C5B5A"/>
    <w:rsid w:val="004C630F"/>
    <w:rsid w:val="004C643E"/>
    <w:rsid w:val="004C75F2"/>
    <w:rsid w:val="004C7667"/>
    <w:rsid w:val="004C77F7"/>
    <w:rsid w:val="004C79EA"/>
    <w:rsid w:val="004D0622"/>
    <w:rsid w:val="004D15D8"/>
    <w:rsid w:val="004D22F9"/>
    <w:rsid w:val="004D3F65"/>
    <w:rsid w:val="004D5914"/>
    <w:rsid w:val="004D6399"/>
    <w:rsid w:val="004D69CA"/>
    <w:rsid w:val="004D7E28"/>
    <w:rsid w:val="004E0C8C"/>
    <w:rsid w:val="004E150A"/>
    <w:rsid w:val="004E1EEE"/>
    <w:rsid w:val="004E1F46"/>
    <w:rsid w:val="004E29F8"/>
    <w:rsid w:val="004E2D39"/>
    <w:rsid w:val="004E3058"/>
    <w:rsid w:val="004E39C8"/>
    <w:rsid w:val="004E5C41"/>
    <w:rsid w:val="004E6A28"/>
    <w:rsid w:val="004F0EC9"/>
    <w:rsid w:val="004F1478"/>
    <w:rsid w:val="004F1D42"/>
    <w:rsid w:val="004F2B19"/>
    <w:rsid w:val="004F3240"/>
    <w:rsid w:val="004F3A26"/>
    <w:rsid w:val="004F5AA9"/>
    <w:rsid w:val="004F6BCD"/>
    <w:rsid w:val="005012D7"/>
    <w:rsid w:val="00501CA9"/>
    <w:rsid w:val="0050376D"/>
    <w:rsid w:val="00506AF7"/>
    <w:rsid w:val="00506C40"/>
    <w:rsid w:val="00506CEF"/>
    <w:rsid w:val="00507D72"/>
    <w:rsid w:val="00510727"/>
    <w:rsid w:val="00510D36"/>
    <w:rsid w:val="00512F7D"/>
    <w:rsid w:val="005131E0"/>
    <w:rsid w:val="00513F76"/>
    <w:rsid w:val="00514BD8"/>
    <w:rsid w:val="0051603F"/>
    <w:rsid w:val="005173A5"/>
    <w:rsid w:val="00520A03"/>
    <w:rsid w:val="005217D3"/>
    <w:rsid w:val="0052472F"/>
    <w:rsid w:val="00525C7E"/>
    <w:rsid w:val="00526492"/>
    <w:rsid w:val="00527229"/>
    <w:rsid w:val="005272D0"/>
    <w:rsid w:val="00530575"/>
    <w:rsid w:val="00530908"/>
    <w:rsid w:val="00531066"/>
    <w:rsid w:val="00531FA8"/>
    <w:rsid w:val="00532B9B"/>
    <w:rsid w:val="00534826"/>
    <w:rsid w:val="00534FFB"/>
    <w:rsid w:val="005359EA"/>
    <w:rsid w:val="00535FBD"/>
    <w:rsid w:val="00536E78"/>
    <w:rsid w:val="005370C9"/>
    <w:rsid w:val="005407D4"/>
    <w:rsid w:val="005416AA"/>
    <w:rsid w:val="00541725"/>
    <w:rsid w:val="005429B5"/>
    <w:rsid w:val="0054335C"/>
    <w:rsid w:val="00543A0E"/>
    <w:rsid w:val="00543C01"/>
    <w:rsid w:val="00544897"/>
    <w:rsid w:val="00544C58"/>
    <w:rsid w:val="0054554D"/>
    <w:rsid w:val="005500E8"/>
    <w:rsid w:val="00550216"/>
    <w:rsid w:val="005504E8"/>
    <w:rsid w:val="00550649"/>
    <w:rsid w:val="00550E5A"/>
    <w:rsid w:val="00553FB3"/>
    <w:rsid w:val="005541CC"/>
    <w:rsid w:val="00554D64"/>
    <w:rsid w:val="00555924"/>
    <w:rsid w:val="00555D5C"/>
    <w:rsid w:val="00555FEC"/>
    <w:rsid w:val="00556FE2"/>
    <w:rsid w:val="005575A9"/>
    <w:rsid w:val="005610EE"/>
    <w:rsid w:val="0056176A"/>
    <w:rsid w:val="005632B1"/>
    <w:rsid w:val="00563EA7"/>
    <w:rsid w:val="00564820"/>
    <w:rsid w:val="00564F3A"/>
    <w:rsid w:val="00565C2C"/>
    <w:rsid w:val="00565D73"/>
    <w:rsid w:val="005669CF"/>
    <w:rsid w:val="00567486"/>
    <w:rsid w:val="005678B6"/>
    <w:rsid w:val="00571842"/>
    <w:rsid w:val="00571B71"/>
    <w:rsid w:val="00571E8E"/>
    <w:rsid w:val="00572086"/>
    <w:rsid w:val="005724FC"/>
    <w:rsid w:val="00573187"/>
    <w:rsid w:val="005749B4"/>
    <w:rsid w:val="00574CB1"/>
    <w:rsid w:val="00575146"/>
    <w:rsid w:val="00577029"/>
    <w:rsid w:val="00580280"/>
    <w:rsid w:val="005803EB"/>
    <w:rsid w:val="00581127"/>
    <w:rsid w:val="005850F4"/>
    <w:rsid w:val="00585B1E"/>
    <w:rsid w:val="005863F8"/>
    <w:rsid w:val="005864AE"/>
    <w:rsid w:val="00586652"/>
    <w:rsid w:val="00587425"/>
    <w:rsid w:val="00587FA8"/>
    <w:rsid w:val="00591351"/>
    <w:rsid w:val="0059405A"/>
    <w:rsid w:val="005947C7"/>
    <w:rsid w:val="0059685D"/>
    <w:rsid w:val="00597C38"/>
    <w:rsid w:val="005A569E"/>
    <w:rsid w:val="005A79A6"/>
    <w:rsid w:val="005B03F3"/>
    <w:rsid w:val="005B0722"/>
    <w:rsid w:val="005B0E5A"/>
    <w:rsid w:val="005B3DA4"/>
    <w:rsid w:val="005B4D08"/>
    <w:rsid w:val="005B4E0F"/>
    <w:rsid w:val="005B535F"/>
    <w:rsid w:val="005B7042"/>
    <w:rsid w:val="005C0258"/>
    <w:rsid w:val="005C0BB6"/>
    <w:rsid w:val="005C2DEE"/>
    <w:rsid w:val="005C378E"/>
    <w:rsid w:val="005C487C"/>
    <w:rsid w:val="005C535D"/>
    <w:rsid w:val="005C6D96"/>
    <w:rsid w:val="005D0F17"/>
    <w:rsid w:val="005D227A"/>
    <w:rsid w:val="005D3063"/>
    <w:rsid w:val="005D35B7"/>
    <w:rsid w:val="005D3986"/>
    <w:rsid w:val="005D52BA"/>
    <w:rsid w:val="005E0DCC"/>
    <w:rsid w:val="005E0E6C"/>
    <w:rsid w:val="005E1129"/>
    <w:rsid w:val="005E1E79"/>
    <w:rsid w:val="005E2D76"/>
    <w:rsid w:val="005E5564"/>
    <w:rsid w:val="005E5E0A"/>
    <w:rsid w:val="005E62C7"/>
    <w:rsid w:val="005E7285"/>
    <w:rsid w:val="005E73AE"/>
    <w:rsid w:val="005E75DB"/>
    <w:rsid w:val="005F04F5"/>
    <w:rsid w:val="005F1DEB"/>
    <w:rsid w:val="005F2AB0"/>
    <w:rsid w:val="005F461B"/>
    <w:rsid w:val="005F65A4"/>
    <w:rsid w:val="005F6A01"/>
    <w:rsid w:val="005F7371"/>
    <w:rsid w:val="005F7BEA"/>
    <w:rsid w:val="005F7BFC"/>
    <w:rsid w:val="0060016B"/>
    <w:rsid w:val="0060047B"/>
    <w:rsid w:val="00600628"/>
    <w:rsid w:val="00600E04"/>
    <w:rsid w:val="006019F4"/>
    <w:rsid w:val="00601C10"/>
    <w:rsid w:val="006022CC"/>
    <w:rsid w:val="006025DF"/>
    <w:rsid w:val="00602F45"/>
    <w:rsid w:val="00604E3E"/>
    <w:rsid w:val="0060542B"/>
    <w:rsid w:val="006101E4"/>
    <w:rsid w:val="006105E7"/>
    <w:rsid w:val="00610C11"/>
    <w:rsid w:val="006129F5"/>
    <w:rsid w:val="00614D7A"/>
    <w:rsid w:val="00615DC0"/>
    <w:rsid w:val="0061601E"/>
    <w:rsid w:val="00617340"/>
    <w:rsid w:val="00617A7F"/>
    <w:rsid w:val="00620BB5"/>
    <w:rsid w:val="00622EAE"/>
    <w:rsid w:val="006235CD"/>
    <w:rsid w:val="00623C51"/>
    <w:rsid w:val="00624661"/>
    <w:rsid w:val="006251F5"/>
    <w:rsid w:val="00625F9B"/>
    <w:rsid w:val="006265B2"/>
    <w:rsid w:val="006268E5"/>
    <w:rsid w:val="00626F5E"/>
    <w:rsid w:val="00627071"/>
    <w:rsid w:val="006301C8"/>
    <w:rsid w:val="00630E8A"/>
    <w:rsid w:val="00631F50"/>
    <w:rsid w:val="0063387D"/>
    <w:rsid w:val="00634DE3"/>
    <w:rsid w:val="00635AF6"/>
    <w:rsid w:val="006405B8"/>
    <w:rsid w:val="00640F62"/>
    <w:rsid w:val="00640FCD"/>
    <w:rsid w:val="006410C0"/>
    <w:rsid w:val="0064161D"/>
    <w:rsid w:val="0064187D"/>
    <w:rsid w:val="00642158"/>
    <w:rsid w:val="00642B14"/>
    <w:rsid w:val="00644569"/>
    <w:rsid w:val="00645132"/>
    <w:rsid w:val="006453B5"/>
    <w:rsid w:val="0064588D"/>
    <w:rsid w:val="0064676B"/>
    <w:rsid w:val="00646CC9"/>
    <w:rsid w:val="006470CD"/>
    <w:rsid w:val="00647347"/>
    <w:rsid w:val="006510E9"/>
    <w:rsid w:val="00651DDF"/>
    <w:rsid w:val="00652282"/>
    <w:rsid w:val="00652781"/>
    <w:rsid w:val="006557D2"/>
    <w:rsid w:val="006571D7"/>
    <w:rsid w:val="00657984"/>
    <w:rsid w:val="00657B06"/>
    <w:rsid w:val="00660BA8"/>
    <w:rsid w:val="006617AD"/>
    <w:rsid w:val="006620B5"/>
    <w:rsid w:val="0066228C"/>
    <w:rsid w:val="00663471"/>
    <w:rsid w:val="00663907"/>
    <w:rsid w:val="00664318"/>
    <w:rsid w:val="00664716"/>
    <w:rsid w:val="00664EA1"/>
    <w:rsid w:val="00665470"/>
    <w:rsid w:val="006668AB"/>
    <w:rsid w:val="00666C07"/>
    <w:rsid w:val="00667E3E"/>
    <w:rsid w:val="006709D9"/>
    <w:rsid w:val="00671DFB"/>
    <w:rsid w:val="0067281B"/>
    <w:rsid w:val="0067297F"/>
    <w:rsid w:val="006732EE"/>
    <w:rsid w:val="00673B99"/>
    <w:rsid w:val="00673FE0"/>
    <w:rsid w:val="00674145"/>
    <w:rsid w:val="0067473A"/>
    <w:rsid w:val="006766E1"/>
    <w:rsid w:val="00676839"/>
    <w:rsid w:val="00680945"/>
    <w:rsid w:val="006827E7"/>
    <w:rsid w:val="00682849"/>
    <w:rsid w:val="00682FD0"/>
    <w:rsid w:val="006830CA"/>
    <w:rsid w:val="00683B0A"/>
    <w:rsid w:val="00684217"/>
    <w:rsid w:val="00684323"/>
    <w:rsid w:val="00685192"/>
    <w:rsid w:val="006856D4"/>
    <w:rsid w:val="0068628A"/>
    <w:rsid w:val="006875B5"/>
    <w:rsid w:val="0068772D"/>
    <w:rsid w:val="00687F37"/>
    <w:rsid w:val="006900B2"/>
    <w:rsid w:val="00690C86"/>
    <w:rsid w:val="0069110E"/>
    <w:rsid w:val="0069139C"/>
    <w:rsid w:val="006919A9"/>
    <w:rsid w:val="00691C76"/>
    <w:rsid w:val="00691E32"/>
    <w:rsid w:val="0069288A"/>
    <w:rsid w:val="00693F3F"/>
    <w:rsid w:val="006941C2"/>
    <w:rsid w:val="006944F1"/>
    <w:rsid w:val="00694A4F"/>
    <w:rsid w:val="0069585E"/>
    <w:rsid w:val="00695CCD"/>
    <w:rsid w:val="006A1322"/>
    <w:rsid w:val="006A470D"/>
    <w:rsid w:val="006A4E36"/>
    <w:rsid w:val="006A55A3"/>
    <w:rsid w:val="006A55B5"/>
    <w:rsid w:val="006A600B"/>
    <w:rsid w:val="006A73CC"/>
    <w:rsid w:val="006A7ADC"/>
    <w:rsid w:val="006B167F"/>
    <w:rsid w:val="006B3513"/>
    <w:rsid w:val="006B44C5"/>
    <w:rsid w:val="006B5DBD"/>
    <w:rsid w:val="006B6218"/>
    <w:rsid w:val="006B71B7"/>
    <w:rsid w:val="006B7B4A"/>
    <w:rsid w:val="006C0E2C"/>
    <w:rsid w:val="006C1E15"/>
    <w:rsid w:val="006C25C8"/>
    <w:rsid w:val="006C26C5"/>
    <w:rsid w:val="006C2BF1"/>
    <w:rsid w:val="006C2C01"/>
    <w:rsid w:val="006C3347"/>
    <w:rsid w:val="006C49EB"/>
    <w:rsid w:val="006C515F"/>
    <w:rsid w:val="006C57F0"/>
    <w:rsid w:val="006D07FB"/>
    <w:rsid w:val="006D1832"/>
    <w:rsid w:val="006D1EFA"/>
    <w:rsid w:val="006D2148"/>
    <w:rsid w:val="006D2799"/>
    <w:rsid w:val="006D2BD6"/>
    <w:rsid w:val="006D4240"/>
    <w:rsid w:val="006D4BC2"/>
    <w:rsid w:val="006D4E3B"/>
    <w:rsid w:val="006D528A"/>
    <w:rsid w:val="006D5965"/>
    <w:rsid w:val="006D5C5F"/>
    <w:rsid w:val="006D7B5F"/>
    <w:rsid w:val="006E021D"/>
    <w:rsid w:val="006E0834"/>
    <w:rsid w:val="006E19CA"/>
    <w:rsid w:val="006E2FC4"/>
    <w:rsid w:val="006E35F5"/>
    <w:rsid w:val="006E3AC7"/>
    <w:rsid w:val="006E441F"/>
    <w:rsid w:val="006E4AB9"/>
    <w:rsid w:val="006E4E57"/>
    <w:rsid w:val="006E573C"/>
    <w:rsid w:val="006E593A"/>
    <w:rsid w:val="006E691E"/>
    <w:rsid w:val="006E6E11"/>
    <w:rsid w:val="006F0110"/>
    <w:rsid w:val="006F0847"/>
    <w:rsid w:val="006F0A78"/>
    <w:rsid w:val="006F2B18"/>
    <w:rsid w:val="006F2F52"/>
    <w:rsid w:val="006F4C0D"/>
    <w:rsid w:val="006F5D28"/>
    <w:rsid w:val="006F6A7B"/>
    <w:rsid w:val="006F7091"/>
    <w:rsid w:val="0070004E"/>
    <w:rsid w:val="00700A2B"/>
    <w:rsid w:val="00701439"/>
    <w:rsid w:val="00702216"/>
    <w:rsid w:val="007022D9"/>
    <w:rsid w:val="0070285C"/>
    <w:rsid w:val="00702D5C"/>
    <w:rsid w:val="00704AF9"/>
    <w:rsid w:val="00706293"/>
    <w:rsid w:val="00706540"/>
    <w:rsid w:val="0070654C"/>
    <w:rsid w:val="00706667"/>
    <w:rsid w:val="007066B9"/>
    <w:rsid w:val="007073F7"/>
    <w:rsid w:val="00707C58"/>
    <w:rsid w:val="007100FB"/>
    <w:rsid w:val="00710CEF"/>
    <w:rsid w:val="00710D99"/>
    <w:rsid w:val="00712836"/>
    <w:rsid w:val="00712998"/>
    <w:rsid w:val="007139B9"/>
    <w:rsid w:val="00715A14"/>
    <w:rsid w:val="00717BD2"/>
    <w:rsid w:val="00721A0E"/>
    <w:rsid w:val="00725D9F"/>
    <w:rsid w:val="00727A70"/>
    <w:rsid w:val="00727BC6"/>
    <w:rsid w:val="00727F5E"/>
    <w:rsid w:val="007300FD"/>
    <w:rsid w:val="00730477"/>
    <w:rsid w:val="00730A9C"/>
    <w:rsid w:val="007329BE"/>
    <w:rsid w:val="0073371B"/>
    <w:rsid w:val="00734D74"/>
    <w:rsid w:val="00734FDB"/>
    <w:rsid w:val="007360C3"/>
    <w:rsid w:val="007367A9"/>
    <w:rsid w:val="007405C7"/>
    <w:rsid w:val="007422C1"/>
    <w:rsid w:val="00743564"/>
    <w:rsid w:val="00743892"/>
    <w:rsid w:val="007439F5"/>
    <w:rsid w:val="00744BA9"/>
    <w:rsid w:val="00745349"/>
    <w:rsid w:val="00745E92"/>
    <w:rsid w:val="00747051"/>
    <w:rsid w:val="0074763F"/>
    <w:rsid w:val="007477C2"/>
    <w:rsid w:val="00750CA4"/>
    <w:rsid w:val="0075161F"/>
    <w:rsid w:val="007516EB"/>
    <w:rsid w:val="007518CE"/>
    <w:rsid w:val="00756522"/>
    <w:rsid w:val="00756EFF"/>
    <w:rsid w:val="007579A1"/>
    <w:rsid w:val="00757A99"/>
    <w:rsid w:val="00757D66"/>
    <w:rsid w:val="00757DA7"/>
    <w:rsid w:val="00760BB4"/>
    <w:rsid w:val="00760C8A"/>
    <w:rsid w:val="00760DC5"/>
    <w:rsid w:val="007614C8"/>
    <w:rsid w:val="00761D1A"/>
    <w:rsid w:val="00763213"/>
    <w:rsid w:val="00763E9F"/>
    <w:rsid w:val="007642B7"/>
    <w:rsid w:val="007649CC"/>
    <w:rsid w:val="007668B7"/>
    <w:rsid w:val="00766CD2"/>
    <w:rsid w:val="00766ECB"/>
    <w:rsid w:val="007671BD"/>
    <w:rsid w:val="00767397"/>
    <w:rsid w:val="007678EB"/>
    <w:rsid w:val="00767A6F"/>
    <w:rsid w:val="00770E48"/>
    <w:rsid w:val="00771F16"/>
    <w:rsid w:val="0077207E"/>
    <w:rsid w:val="00772F18"/>
    <w:rsid w:val="0077371E"/>
    <w:rsid w:val="00773C0C"/>
    <w:rsid w:val="00774969"/>
    <w:rsid w:val="0077535C"/>
    <w:rsid w:val="00775BC8"/>
    <w:rsid w:val="00777C0E"/>
    <w:rsid w:val="007813DC"/>
    <w:rsid w:val="00781E74"/>
    <w:rsid w:val="00783CEC"/>
    <w:rsid w:val="00787E34"/>
    <w:rsid w:val="00787E76"/>
    <w:rsid w:val="00790208"/>
    <w:rsid w:val="00790C6D"/>
    <w:rsid w:val="0079401F"/>
    <w:rsid w:val="0079547D"/>
    <w:rsid w:val="007965D6"/>
    <w:rsid w:val="00796A3B"/>
    <w:rsid w:val="007A080F"/>
    <w:rsid w:val="007A09FA"/>
    <w:rsid w:val="007A0EC6"/>
    <w:rsid w:val="007A17AD"/>
    <w:rsid w:val="007A4CE3"/>
    <w:rsid w:val="007A6683"/>
    <w:rsid w:val="007A68B4"/>
    <w:rsid w:val="007B20E3"/>
    <w:rsid w:val="007B3048"/>
    <w:rsid w:val="007B314A"/>
    <w:rsid w:val="007B3302"/>
    <w:rsid w:val="007B3AC4"/>
    <w:rsid w:val="007B3FD2"/>
    <w:rsid w:val="007B49DC"/>
    <w:rsid w:val="007B5C1D"/>
    <w:rsid w:val="007B6317"/>
    <w:rsid w:val="007B64BF"/>
    <w:rsid w:val="007B6510"/>
    <w:rsid w:val="007B68E0"/>
    <w:rsid w:val="007C1E1F"/>
    <w:rsid w:val="007C2DDE"/>
    <w:rsid w:val="007C3F20"/>
    <w:rsid w:val="007C445C"/>
    <w:rsid w:val="007C5096"/>
    <w:rsid w:val="007C7285"/>
    <w:rsid w:val="007D0924"/>
    <w:rsid w:val="007D0B74"/>
    <w:rsid w:val="007D17CB"/>
    <w:rsid w:val="007D2C4F"/>
    <w:rsid w:val="007D6C47"/>
    <w:rsid w:val="007D71D4"/>
    <w:rsid w:val="007E0478"/>
    <w:rsid w:val="007E2D14"/>
    <w:rsid w:val="007E3646"/>
    <w:rsid w:val="007E384C"/>
    <w:rsid w:val="007E3A35"/>
    <w:rsid w:val="007E4597"/>
    <w:rsid w:val="007E4711"/>
    <w:rsid w:val="007E4815"/>
    <w:rsid w:val="007E4D33"/>
    <w:rsid w:val="007E5816"/>
    <w:rsid w:val="007E7702"/>
    <w:rsid w:val="007F235E"/>
    <w:rsid w:val="007F3A27"/>
    <w:rsid w:val="007F5577"/>
    <w:rsid w:val="007F6614"/>
    <w:rsid w:val="008006A1"/>
    <w:rsid w:val="008011B3"/>
    <w:rsid w:val="0080159A"/>
    <w:rsid w:val="00801A06"/>
    <w:rsid w:val="00801ADB"/>
    <w:rsid w:val="00801B0C"/>
    <w:rsid w:val="008027CE"/>
    <w:rsid w:val="00803094"/>
    <w:rsid w:val="008033D9"/>
    <w:rsid w:val="00803C0E"/>
    <w:rsid w:val="008059A3"/>
    <w:rsid w:val="00805B94"/>
    <w:rsid w:val="00807465"/>
    <w:rsid w:val="00810C21"/>
    <w:rsid w:val="0081147E"/>
    <w:rsid w:val="008115EC"/>
    <w:rsid w:val="0081198E"/>
    <w:rsid w:val="008130EB"/>
    <w:rsid w:val="008130FB"/>
    <w:rsid w:val="008140EF"/>
    <w:rsid w:val="00814120"/>
    <w:rsid w:val="00814DA7"/>
    <w:rsid w:val="00815542"/>
    <w:rsid w:val="00815796"/>
    <w:rsid w:val="008158B4"/>
    <w:rsid w:val="00815AE9"/>
    <w:rsid w:val="00816034"/>
    <w:rsid w:val="0081663B"/>
    <w:rsid w:val="008167E2"/>
    <w:rsid w:val="00817A5D"/>
    <w:rsid w:val="008202F9"/>
    <w:rsid w:val="0082187A"/>
    <w:rsid w:val="00821FFB"/>
    <w:rsid w:val="00822A37"/>
    <w:rsid w:val="00825128"/>
    <w:rsid w:val="008255E5"/>
    <w:rsid w:val="008263EB"/>
    <w:rsid w:val="008264B8"/>
    <w:rsid w:val="008264D0"/>
    <w:rsid w:val="00826847"/>
    <w:rsid w:val="00827446"/>
    <w:rsid w:val="00827AB7"/>
    <w:rsid w:val="00827D2D"/>
    <w:rsid w:val="00827FB6"/>
    <w:rsid w:val="008314AF"/>
    <w:rsid w:val="0083174F"/>
    <w:rsid w:val="00831FEE"/>
    <w:rsid w:val="00832299"/>
    <w:rsid w:val="008328FB"/>
    <w:rsid w:val="00833169"/>
    <w:rsid w:val="008340BF"/>
    <w:rsid w:val="008358BA"/>
    <w:rsid w:val="0083637C"/>
    <w:rsid w:val="00836FA0"/>
    <w:rsid w:val="0083746A"/>
    <w:rsid w:val="00837DAF"/>
    <w:rsid w:val="00840805"/>
    <w:rsid w:val="00842E1D"/>
    <w:rsid w:val="0084373C"/>
    <w:rsid w:val="00843A66"/>
    <w:rsid w:val="008452A7"/>
    <w:rsid w:val="0084692A"/>
    <w:rsid w:val="00847254"/>
    <w:rsid w:val="00850C8F"/>
    <w:rsid w:val="0085136A"/>
    <w:rsid w:val="0085144A"/>
    <w:rsid w:val="00852040"/>
    <w:rsid w:val="0085207D"/>
    <w:rsid w:val="00852389"/>
    <w:rsid w:val="0085253A"/>
    <w:rsid w:val="008526A6"/>
    <w:rsid w:val="00852892"/>
    <w:rsid w:val="008544F1"/>
    <w:rsid w:val="008546ED"/>
    <w:rsid w:val="00854E5F"/>
    <w:rsid w:val="00854FD3"/>
    <w:rsid w:val="00855B98"/>
    <w:rsid w:val="00856688"/>
    <w:rsid w:val="00856C4A"/>
    <w:rsid w:val="00856F9A"/>
    <w:rsid w:val="00857097"/>
    <w:rsid w:val="00857B75"/>
    <w:rsid w:val="00860452"/>
    <w:rsid w:val="008606AB"/>
    <w:rsid w:val="008610D0"/>
    <w:rsid w:val="008613D4"/>
    <w:rsid w:val="00862EBA"/>
    <w:rsid w:val="008639FF"/>
    <w:rsid w:val="008645D2"/>
    <w:rsid w:val="00864DD5"/>
    <w:rsid w:val="008661F5"/>
    <w:rsid w:val="008668EA"/>
    <w:rsid w:val="00866A98"/>
    <w:rsid w:val="00866CF9"/>
    <w:rsid w:val="00870481"/>
    <w:rsid w:val="00871509"/>
    <w:rsid w:val="0087446D"/>
    <w:rsid w:val="00875154"/>
    <w:rsid w:val="008752BC"/>
    <w:rsid w:val="00875514"/>
    <w:rsid w:val="0087624F"/>
    <w:rsid w:val="00876609"/>
    <w:rsid w:val="00876F27"/>
    <w:rsid w:val="00876F45"/>
    <w:rsid w:val="008777C1"/>
    <w:rsid w:val="008801B8"/>
    <w:rsid w:val="00881F9F"/>
    <w:rsid w:val="00882782"/>
    <w:rsid w:val="00882B0B"/>
    <w:rsid w:val="008831AD"/>
    <w:rsid w:val="00883647"/>
    <w:rsid w:val="00883B00"/>
    <w:rsid w:val="008840DD"/>
    <w:rsid w:val="008842C3"/>
    <w:rsid w:val="00884460"/>
    <w:rsid w:val="00884E46"/>
    <w:rsid w:val="008874F7"/>
    <w:rsid w:val="0088752F"/>
    <w:rsid w:val="008875A0"/>
    <w:rsid w:val="00887672"/>
    <w:rsid w:val="00887C8F"/>
    <w:rsid w:val="00890642"/>
    <w:rsid w:val="00890A3D"/>
    <w:rsid w:val="00890FB4"/>
    <w:rsid w:val="008931D2"/>
    <w:rsid w:val="008933C8"/>
    <w:rsid w:val="00897079"/>
    <w:rsid w:val="008A074D"/>
    <w:rsid w:val="008A1BF4"/>
    <w:rsid w:val="008A36AE"/>
    <w:rsid w:val="008A5421"/>
    <w:rsid w:val="008A58B9"/>
    <w:rsid w:val="008A653F"/>
    <w:rsid w:val="008B0996"/>
    <w:rsid w:val="008B1094"/>
    <w:rsid w:val="008B2A70"/>
    <w:rsid w:val="008B2C8F"/>
    <w:rsid w:val="008B2D74"/>
    <w:rsid w:val="008B3DD5"/>
    <w:rsid w:val="008B4324"/>
    <w:rsid w:val="008B4634"/>
    <w:rsid w:val="008B4E8F"/>
    <w:rsid w:val="008B4FF0"/>
    <w:rsid w:val="008B533A"/>
    <w:rsid w:val="008B59C0"/>
    <w:rsid w:val="008B5A77"/>
    <w:rsid w:val="008B5BF4"/>
    <w:rsid w:val="008B6A56"/>
    <w:rsid w:val="008C0422"/>
    <w:rsid w:val="008C04FA"/>
    <w:rsid w:val="008C1EF8"/>
    <w:rsid w:val="008C3947"/>
    <w:rsid w:val="008C43CB"/>
    <w:rsid w:val="008C4739"/>
    <w:rsid w:val="008C499B"/>
    <w:rsid w:val="008C550D"/>
    <w:rsid w:val="008C5622"/>
    <w:rsid w:val="008C59FC"/>
    <w:rsid w:val="008D3B8A"/>
    <w:rsid w:val="008D6180"/>
    <w:rsid w:val="008D6934"/>
    <w:rsid w:val="008D6DC4"/>
    <w:rsid w:val="008E03F8"/>
    <w:rsid w:val="008E24D6"/>
    <w:rsid w:val="008E3AF9"/>
    <w:rsid w:val="008E3E48"/>
    <w:rsid w:val="008E415A"/>
    <w:rsid w:val="008E4632"/>
    <w:rsid w:val="008E4A4A"/>
    <w:rsid w:val="008E4D11"/>
    <w:rsid w:val="008E50CE"/>
    <w:rsid w:val="008E50E2"/>
    <w:rsid w:val="008E58BF"/>
    <w:rsid w:val="008E72EA"/>
    <w:rsid w:val="008E795C"/>
    <w:rsid w:val="008E7A24"/>
    <w:rsid w:val="008E7E32"/>
    <w:rsid w:val="008F022E"/>
    <w:rsid w:val="008F03B9"/>
    <w:rsid w:val="008F086F"/>
    <w:rsid w:val="008F195F"/>
    <w:rsid w:val="008F2356"/>
    <w:rsid w:val="008F238F"/>
    <w:rsid w:val="008F3218"/>
    <w:rsid w:val="008F369B"/>
    <w:rsid w:val="008F3992"/>
    <w:rsid w:val="008F40F4"/>
    <w:rsid w:val="008F4350"/>
    <w:rsid w:val="008F626E"/>
    <w:rsid w:val="008F63F6"/>
    <w:rsid w:val="008F70A6"/>
    <w:rsid w:val="008F7F63"/>
    <w:rsid w:val="00900A22"/>
    <w:rsid w:val="00900E63"/>
    <w:rsid w:val="00901426"/>
    <w:rsid w:val="00902464"/>
    <w:rsid w:val="009025F0"/>
    <w:rsid w:val="009028EC"/>
    <w:rsid w:val="00902B88"/>
    <w:rsid w:val="0090322A"/>
    <w:rsid w:val="00904918"/>
    <w:rsid w:val="009053E2"/>
    <w:rsid w:val="00905943"/>
    <w:rsid w:val="0090668B"/>
    <w:rsid w:val="009075AF"/>
    <w:rsid w:val="00907E3F"/>
    <w:rsid w:val="009106D0"/>
    <w:rsid w:val="009116AB"/>
    <w:rsid w:val="009127DA"/>
    <w:rsid w:val="00913C89"/>
    <w:rsid w:val="0091415D"/>
    <w:rsid w:val="00914E6F"/>
    <w:rsid w:val="00915B59"/>
    <w:rsid w:val="00917770"/>
    <w:rsid w:val="0092024D"/>
    <w:rsid w:val="00920F95"/>
    <w:rsid w:val="00921AF0"/>
    <w:rsid w:val="0092279A"/>
    <w:rsid w:val="00924790"/>
    <w:rsid w:val="00926725"/>
    <w:rsid w:val="0092744A"/>
    <w:rsid w:val="0092763B"/>
    <w:rsid w:val="00931609"/>
    <w:rsid w:val="00931D24"/>
    <w:rsid w:val="00932B25"/>
    <w:rsid w:val="00932CB6"/>
    <w:rsid w:val="00932FF8"/>
    <w:rsid w:val="00934A24"/>
    <w:rsid w:val="00934C2D"/>
    <w:rsid w:val="009350D9"/>
    <w:rsid w:val="00935235"/>
    <w:rsid w:val="0093538E"/>
    <w:rsid w:val="009354B7"/>
    <w:rsid w:val="00935C4C"/>
    <w:rsid w:val="00936001"/>
    <w:rsid w:val="00937A5D"/>
    <w:rsid w:val="00942221"/>
    <w:rsid w:val="00943977"/>
    <w:rsid w:val="009441C5"/>
    <w:rsid w:val="00944719"/>
    <w:rsid w:val="00945810"/>
    <w:rsid w:val="009467AF"/>
    <w:rsid w:val="009468BB"/>
    <w:rsid w:val="00947425"/>
    <w:rsid w:val="00952AB5"/>
    <w:rsid w:val="009542B7"/>
    <w:rsid w:val="00954301"/>
    <w:rsid w:val="00955157"/>
    <w:rsid w:val="00955731"/>
    <w:rsid w:val="00956D9C"/>
    <w:rsid w:val="009571E8"/>
    <w:rsid w:val="00957BF8"/>
    <w:rsid w:val="00957D69"/>
    <w:rsid w:val="00960200"/>
    <w:rsid w:val="00962195"/>
    <w:rsid w:val="0096247F"/>
    <w:rsid w:val="00962AB9"/>
    <w:rsid w:val="00963059"/>
    <w:rsid w:val="00963B6E"/>
    <w:rsid w:val="00965176"/>
    <w:rsid w:val="00966994"/>
    <w:rsid w:val="0096718E"/>
    <w:rsid w:val="00970F09"/>
    <w:rsid w:val="00971822"/>
    <w:rsid w:val="009726A9"/>
    <w:rsid w:val="0097303B"/>
    <w:rsid w:val="00973BD4"/>
    <w:rsid w:val="00976ED4"/>
    <w:rsid w:val="00977797"/>
    <w:rsid w:val="00977F39"/>
    <w:rsid w:val="00980B8A"/>
    <w:rsid w:val="0098131D"/>
    <w:rsid w:val="00981E37"/>
    <w:rsid w:val="00983194"/>
    <w:rsid w:val="0098376D"/>
    <w:rsid w:val="00985A0B"/>
    <w:rsid w:val="00986489"/>
    <w:rsid w:val="00987788"/>
    <w:rsid w:val="00987BAD"/>
    <w:rsid w:val="00987F1F"/>
    <w:rsid w:val="00991216"/>
    <w:rsid w:val="00992934"/>
    <w:rsid w:val="00993355"/>
    <w:rsid w:val="009948E4"/>
    <w:rsid w:val="00994CF3"/>
    <w:rsid w:val="00995E10"/>
    <w:rsid w:val="009963CA"/>
    <w:rsid w:val="00997877"/>
    <w:rsid w:val="009A061E"/>
    <w:rsid w:val="009A10CC"/>
    <w:rsid w:val="009A2EA4"/>
    <w:rsid w:val="009A2EB0"/>
    <w:rsid w:val="009A61FA"/>
    <w:rsid w:val="009A70FA"/>
    <w:rsid w:val="009B17A0"/>
    <w:rsid w:val="009B1D1A"/>
    <w:rsid w:val="009B240C"/>
    <w:rsid w:val="009B3AF8"/>
    <w:rsid w:val="009B618D"/>
    <w:rsid w:val="009C3153"/>
    <w:rsid w:val="009C374F"/>
    <w:rsid w:val="009C3AB7"/>
    <w:rsid w:val="009C3B96"/>
    <w:rsid w:val="009C52EA"/>
    <w:rsid w:val="009C7095"/>
    <w:rsid w:val="009C7A7E"/>
    <w:rsid w:val="009D0A88"/>
    <w:rsid w:val="009D0E78"/>
    <w:rsid w:val="009D2DD3"/>
    <w:rsid w:val="009D41A0"/>
    <w:rsid w:val="009D487C"/>
    <w:rsid w:val="009D4C9B"/>
    <w:rsid w:val="009D5666"/>
    <w:rsid w:val="009D60B4"/>
    <w:rsid w:val="009D67E6"/>
    <w:rsid w:val="009D6B53"/>
    <w:rsid w:val="009D709F"/>
    <w:rsid w:val="009D70F9"/>
    <w:rsid w:val="009D79DC"/>
    <w:rsid w:val="009E2613"/>
    <w:rsid w:val="009E2CE0"/>
    <w:rsid w:val="009E37CD"/>
    <w:rsid w:val="009E4B8E"/>
    <w:rsid w:val="009E5827"/>
    <w:rsid w:val="009E772A"/>
    <w:rsid w:val="009E7E30"/>
    <w:rsid w:val="009F027A"/>
    <w:rsid w:val="009F07F9"/>
    <w:rsid w:val="009F108C"/>
    <w:rsid w:val="009F1774"/>
    <w:rsid w:val="009F1C52"/>
    <w:rsid w:val="009F1D96"/>
    <w:rsid w:val="009F235C"/>
    <w:rsid w:val="009F36C0"/>
    <w:rsid w:val="009F3F3D"/>
    <w:rsid w:val="009F57C7"/>
    <w:rsid w:val="009F5834"/>
    <w:rsid w:val="009F5E59"/>
    <w:rsid w:val="009F734E"/>
    <w:rsid w:val="00A02D92"/>
    <w:rsid w:val="00A02FD0"/>
    <w:rsid w:val="00A03E3D"/>
    <w:rsid w:val="00A04A21"/>
    <w:rsid w:val="00A061E7"/>
    <w:rsid w:val="00A065FF"/>
    <w:rsid w:val="00A1042C"/>
    <w:rsid w:val="00A10E5B"/>
    <w:rsid w:val="00A1190D"/>
    <w:rsid w:val="00A11B10"/>
    <w:rsid w:val="00A12CCA"/>
    <w:rsid w:val="00A14538"/>
    <w:rsid w:val="00A14999"/>
    <w:rsid w:val="00A14DC3"/>
    <w:rsid w:val="00A14FB0"/>
    <w:rsid w:val="00A150A5"/>
    <w:rsid w:val="00A1556C"/>
    <w:rsid w:val="00A1735E"/>
    <w:rsid w:val="00A222AC"/>
    <w:rsid w:val="00A22C6F"/>
    <w:rsid w:val="00A248A3"/>
    <w:rsid w:val="00A26902"/>
    <w:rsid w:val="00A26D34"/>
    <w:rsid w:val="00A27651"/>
    <w:rsid w:val="00A2782E"/>
    <w:rsid w:val="00A3040A"/>
    <w:rsid w:val="00A306B1"/>
    <w:rsid w:val="00A307BC"/>
    <w:rsid w:val="00A30CC8"/>
    <w:rsid w:val="00A31EA1"/>
    <w:rsid w:val="00A32077"/>
    <w:rsid w:val="00A3394C"/>
    <w:rsid w:val="00A340A7"/>
    <w:rsid w:val="00A344D6"/>
    <w:rsid w:val="00A347A7"/>
    <w:rsid w:val="00A34AFA"/>
    <w:rsid w:val="00A353E9"/>
    <w:rsid w:val="00A3541C"/>
    <w:rsid w:val="00A3602B"/>
    <w:rsid w:val="00A37223"/>
    <w:rsid w:val="00A3763D"/>
    <w:rsid w:val="00A37D21"/>
    <w:rsid w:val="00A40970"/>
    <w:rsid w:val="00A41F60"/>
    <w:rsid w:val="00A41F95"/>
    <w:rsid w:val="00A4212F"/>
    <w:rsid w:val="00A42665"/>
    <w:rsid w:val="00A43632"/>
    <w:rsid w:val="00A43C74"/>
    <w:rsid w:val="00A44C61"/>
    <w:rsid w:val="00A460A5"/>
    <w:rsid w:val="00A463E4"/>
    <w:rsid w:val="00A4646C"/>
    <w:rsid w:val="00A4682B"/>
    <w:rsid w:val="00A46C43"/>
    <w:rsid w:val="00A4764D"/>
    <w:rsid w:val="00A508AF"/>
    <w:rsid w:val="00A51598"/>
    <w:rsid w:val="00A516DD"/>
    <w:rsid w:val="00A528F8"/>
    <w:rsid w:val="00A52A3A"/>
    <w:rsid w:val="00A52ECC"/>
    <w:rsid w:val="00A5398A"/>
    <w:rsid w:val="00A53C32"/>
    <w:rsid w:val="00A55316"/>
    <w:rsid w:val="00A55837"/>
    <w:rsid w:val="00A55A90"/>
    <w:rsid w:val="00A565F1"/>
    <w:rsid w:val="00A605AD"/>
    <w:rsid w:val="00A616A5"/>
    <w:rsid w:val="00A61C8B"/>
    <w:rsid w:val="00A62186"/>
    <w:rsid w:val="00A637F9"/>
    <w:rsid w:val="00A64084"/>
    <w:rsid w:val="00A650E2"/>
    <w:rsid w:val="00A651FB"/>
    <w:rsid w:val="00A66398"/>
    <w:rsid w:val="00A66645"/>
    <w:rsid w:val="00A66740"/>
    <w:rsid w:val="00A6684C"/>
    <w:rsid w:val="00A6752B"/>
    <w:rsid w:val="00A70969"/>
    <w:rsid w:val="00A70B12"/>
    <w:rsid w:val="00A71671"/>
    <w:rsid w:val="00A71AA1"/>
    <w:rsid w:val="00A7251A"/>
    <w:rsid w:val="00A72C5C"/>
    <w:rsid w:val="00A7338B"/>
    <w:rsid w:val="00A74A8C"/>
    <w:rsid w:val="00A757A9"/>
    <w:rsid w:val="00A76D40"/>
    <w:rsid w:val="00A7724A"/>
    <w:rsid w:val="00A800F8"/>
    <w:rsid w:val="00A80C1A"/>
    <w:rsid w:val="00A81E25"/>
    <w:rsid w:val="00A84861"/>
    <w:rsid w:val="00A84B56"/>
    <w:rsid w:val="00A84CAB"/>
    <w:rsid w:val="00A84E96"/>
    <w:rsid w:val="00A8514C"/>
    <w:rsid w:val="00A85CD2"/>
    <w:rsid w:val="00A87A60"/>
    <w:rsid w:val="00A90704"/>
    <w:rsid w:val="00A90ED4"/>
    <w:rsid w:val="00A96190"/>
    <w:rsid w:val="00A970DD"/>
    <w:rsid w:val="00A972F5"/>
    <w:rsid w:val="00A973EC"/>
    <w:rsid w:val="00A9760D"/>
    <w:rsid w:val="00AA0F1F"/>
    <w:rsid w:val="00AA1843"/>
    <w:rsid w:val="00AA1BF5"/>
    <w:rsid w:val="00AA2467"/>
    <w:rsid w:val="00AA34E6"/>
    <w:rsid w:val="00AA4131"/>
    <w:rsid w:val="00AA57C2"/>
    <w:rsid w:val="00AA5ABA"/>
    <w:rsid w:val="00AA5C7F"/>
    <w:rsid w:val="00AA60C6"/>
    <w:rsid w:val="00AA61A6"/>
    <w:rsid w:val="00AA6A8A"/>
    <w:rsid w:val="00AB09F9"/>
    <w:rsid w:val="00AB115D"/>
    <w:rsid w:val="00AB24E5"/>
    <w:rsid w:val="00AB3621"/>
    <w:rsid w:val="00AB3852"/>
    <w:rsid w:val="00AB4BB0"/>
    <w:rsid w:val="00AB56F1"/>
    <w:rsid w:val="00AB5A83"/>
    <w:rsid w:val="00AB7740"/>
    <w:rsid w:val="00AB7C65"/>
    <w:rsid w:val="00AC0916"/>
    <w:rsid w:val="00AC360A"/>
    <w:rsid w:val="00AC378E"/>
    <w:rsid w:val="00AC380D"/>
    <w:rsid w:val="00AC40BB"/>
    <w:rsid w:val="00AC5D46"/>
    <w:rsid w:val="00AC60BD"/>
    <w:rsid w:val="00AC6C8D"/>
    <w:rsid w:val="00AC724F"/>
    <w:rsid w:val="00AC75D7"/>
    <w:rsid w:val="00AC78A7"/>
    <w:rsid w:val="00AD0705"/>
    <w:rsid w:val="00AD0B40"/>
    <w:rsid w:val="00AD11A3"/>
    <w:rsid w:val="00AD12AF"/>
    <w:rsid w:val="00AD1998"/>
    <w:rsid w:val="00AD235C"/>
    <w:rsid w:val="00AD3D05"/>
    <w:rsid w:val="00AD3DDE"/>
    <w:rsid w:val="00AD3ECB"/>
    <w:rsid w:val="00AD414E"/>
    <w:rsid w:val="00AD515C"/>
    <w:rsid w:val="00AD6DAC"/>
    <w:rsid w:val="00AD76AE"/>
    <w:rsid w:val="00AD7E5F"/>
    <w:rsid w:val="00AE0332"/>
    <w:rsid w:val="00AE0655"/>
    <w:rsid w:val="00AE0F9B"/>
    <w:rsid w:val="00AE1E16"/>
    <w:rsid w:val="00AE5018"/>
    <w:rsid w:val="00AE5576"/>
    <w:rsid w:val="00AE5881"/>
    <w:rsid w:val="00AE78F9"/>
    <w:rsid w:val="00AE78FC"/>
    <w:rsid w:val="00AF0D86"/>
    <w:rsid w:val="00AF1571"/>
    <w:rsid w:val="00AF1C57"/>
    <w:rsid w:val="00AF2DEE"/>
    <w:rsid w:val="00AF3733"/>
    <w:rsid w:val="00AF54BD"/>
    <w:rsid w:val="00AF57A5"/>
    <w:rsid w:val="00AF63C1"/>
    <w:rsid w:val="00AF650F"/>
    <w:rsid w:val="00AF669B"/>
    <w:rsid w:val="00AF6716"/>
    <w:rsid w:val="00AF7E09"/>
    <w:rsid w:val="00B02053"/>
    <w:rsid w:val="00B02247"/>
    <w:rsid w:val="00B02414"/>
    <w:rsid w:val="00B03B77"/>
    <w:rsid w:val="00B042E8"/>
    <w:rsid w:val="00B047C6"/>
    <w:rsid w:val="00B0679C"/>
    <w:rsid w:val="00B06D2D"/>
    <w:rsid w:val="00B0755D"/>
    <w:rsid w:val="00B07623"/>
    <w:rsid w:val="00B0782E"/>
    <w:rsid w:val="00B1094E"/>
    <w:rsid w:val="00B11572"/>
    <w:rsid w:val="00B1208D"/>
    <w:rsid w:val="00B1331F"/>
    <w:rsid w:val="00B134AB"/>
    <w:rsid w:val="00B13DF9"/>
    <w:rsid w:val="00B14238"/>
    <w:rsid w:val="00B1493A"/>
    <w:rsid w:val="00B14A35"/>
    <w:rsid w:val="00B14F78"/>
    <w:rsid w:val="00B15848"/>
    <w:rsid w:val="00B15FCA"/>
    <w:rsid w:val="00B1634B"/>
    <w:rsid w:val="00B17873"/>
    <w:rsid w:val="00B17A60"/>
    <w:rsid w:val="00B17DAD"/>
    <w:rsid w:val="00B20776"/>
    <w:rsid w:val="00B2238F"/>
    <w:rsid w:val="00B22722"/>
    <w:rsid w:val="00B23A4B"/>
    <w:rsid w:val="00B23AA4"/>
    <w:rsid w:val="00B23E71"/>
    <w:rsid w:val="00B24E7A"/>
    <w:rsid w:val="00B250FF"/>
    <w:rsid w:val="00B25117"/>
    <w:rsid w:val="00B26E79"/>
    <w:rsid w:val="00B26ED8"/>
    <w:rsid w:val="00B27AFD"/>
    <w:rsid w:val="00B27BCF"/>
    <w:rsid w:val="00B31E67"/>
    <w:rsid w:val="00B33564"/>
    <w:rsid w:val="00B34206"/>
    <w:rsid w:val="00B342B5"/>
    <w:rsid w:val="00B344C2"/>
    <w:rsid w:val="00B36472"/>
    <w:rsid w:val="00B36BA8"/>
    <w:rsid w:val="00B37BDC"/>
    <w:rsid w:val="00B37CCC"/>
    <w:rsid w:val="00B40BB0"/>
    <w:rsid w:val="00B42085"/>
    <w:rsid w:val="00B424B0"/>
    <w:rsid w:val="00B43CA5"/>
    <w:rsid w:val="00B45F34"/>
    <w:rsid w:val="00B478BF"/>
    <w:rsid w:val="00B51D00"/>
    <w:rsid w:val="00B5253E"/>
    <w:rsid w:val="00B53B95"/>
    <w:rsid w:val="00B53F19"/>
    <w:rsid w:val="00B55B99"/>
    <w:rsid w:val="00B57B41"/>
    <w:rsid w:val="00B60733"/>
    <w:rsid w:val="00B60A62"/>
    <w:rsid w:val="00B6124C"/>
    <w:rsid w:val="00B613BD"/>
    <w:rsid w:val="00B615B2"/>
    <w:rsid w:val="00B62400"/>
    <w:rsid w:val="00B63006"/>
    <w:rsid w:val="00B63EC2"/>
    <w:rsid w:val="00B642B9"/>
    <w:rsid w:val="00B670CC"/>
    <w:rsid w:val="00B67680"/>
    <w:rsid w:val="00B6771B"/>
    <w:rsid w:val="00B72202"/>
    <w:rsid w:val="00B735D0"/>
    <w:rsid w:val="00B7408B"/>
    <w:rsid w:val="00B74A28"/>
    <w:rsid w:val="00B74BF3"/>
    <w:rsid w:val="00B76B74"/>
    <w:rsid w:val="00B76D91"/>
    <w:rsid w:val="00B76F6B"/>
    <w:rsid w:val="00B81379"/>
    <w:rsid w:val="00B8144A"/>
    <w:rsid w:val="00B8175C"/>
    <w:rsid w:val="00B81C9F"/>
    <w:rsid w:val="00B84ABF"/>
    <w:rsid w:val="00B85558"/>
    <w:rsid w:val="00B85D09"/>
    <w:rsid w:val="00B85FAA"/>
    <w:rsid w:val="00B92B5E"/>
    <w:rsid w:val="00B9409B"/>
    <w:rsid w:val="00B941E6"/>
    <w:rsid w:val="00B95593"/>
    <w:rsid w:val="00B95FD8"/>
    <w:rsid w:val="00B96613"/>
    <w:rsid w:val="00BA1247"/>
    <w:rsid w:val="00BA3468"/>
    <w:rsid w:val="00BA3A77"/>
    <w:rsid w:val="00BA3C72"/>
    <w:rsid w:val="00BA478E"/>
    <w:rsid w:val="00BA4EFF"/>
    <w:rsid w:val="00BA5A97"/>
    <w:rsid w:val="00BA5C9F"/>
    <w:rsid w:val="00BA622C"/>
    <w:rsid w:val="00BA7D68"/>
    <w:rsid w:val="00BA7F43"/>
    <w:rsid w:val="00BB0749"/>
    <w:rsid w:val="00BB11A2"/>
    <w:rsid w:val="00BB3675"/>
    <w:rsid w:val="00BB3D69"/>
    <w:rsid w:val="00BB4923"/>
    <w:rsid w:val="00BB4EBE"/>
    <w:rsid w:val="00BB5273"/>
    <w:rsid w:val="00BB589B"/>
    <w:rsid w:val="00BB5B4A"/>
    <w:rsid w:val="00BB6312"/>
    <w:rsid w:val="00BB75F5"/>
    <w:rsid w:val="00BC000A"/>
    <w:rsid w:val="00BC0D98"/>
    <w:rsid w:val="00BC1934"/>
    <w:rsid w:val="00BC314F"/>
    <w:rsid w:val="00BC4FEF"/>
    <w:rsid w:val="00BC606A"/>
    <w:rsid w:val="00BC7E26"/>
    <w:rsid w:val="00BD18E3"/>
    <w:rsid w:val="00BD2774"/>
    <w:rsid w:val="00BD47D6"/>
    <w:rsid w:val="00BD4F05"/>
    <w:rsid w:val="00BD5ADB"/>
    <w:rsid w:val="00BD5BF1"/>
    <w:rsid w:val="00BD5EE3"/>
    <w:rsid w:val="00BD6AEB"/>
    <w:rsid w:val="00BE0576"/>
    <w:rsid w:val="00BE1865"/>
    <w:rsid w:val="00BE1E27"/>
    <w:rsid w:val="00BE3188"/>
    <w:rsid w:val="00BE3A19"/>
    <w:rsid w:val="00BE4CF5"/>
    <w:rsid w:val="00BE589B"/>
    <w:rsid w:val="00BE61B2"/>
    <w:rsid w:val="00BE63DF"/>
    <w:rsid w:val="00BE6864"/>
    <w:rsid w:val="00BE6C43"/>
    <w:rsid w:val="00BE7B8B"/>
    <w:rsid w:val="00BF0678"/>
    <w:rsid w:val="00BF10FE"/>
    <w:rsid w:val="00BF1668"/>
    <w:rsid w:val="00BF166E"/>
    <w:rsid w:val="00BF1883"/>
    <w:rsid w:val="00BF24BC"/>
    <w:rsid w:val="00BF3DB3"/>
    <w:rsid w:val="00BF5E51"/>
    <w:rsid w:val="00C00221"/>
    <w:rsid w:val="00C01878"/>
    <w:rsid w:val="00C01FBA"/>
    <w:rsid w:val="00C023FC"/>
    <w:rsid w:val="00C04343"/>
    <w:rsid w:val="00C04A15"/>
    <w:rsid w:val="00C04A73"/>
    <w:rsid w:val="00C05BFE"/>
    <w:rsid w:val="00C062BF"/>
    <w:rsid w:val="00C100E4"/>
    <w:rsid w:val="00C106D9"/>
    <w:rsid w:val="00C117DC"/>
    <w:rsid w:val="00C1246A"/>
    <w:rsid w:val="00C12A83"/>
    <w:rsid w:val="00C12BE1"/>
    <w:rsid w:val="00C138F3"/>
    <w:rsid w:val="00C13EDC"/>
    <w:rsid w:val="00C14B24"/>
    <w:rsid w:val="00C1546D"/>
    <w:rsid w:val="00C160BD"/>
    <w:rsid w:val="00C16565"/>
    <w:rsid w:val="00C16836"/>
    <w:rsid w:val="00C1740E"/>
    <w:rsid w:val="00C208FA"/>
    <w:rsid w:val="00C20F94"/>
    <w:rsid w:val="00C213C5"/>
    <w:rsid w:val="00C220B7"/>
    <w:rsid w:val="00C223C6"/>
    <w:rsid w:val="00C226F9"/>
    <w:rsid w:val="00C24070"/>
    <w:rsid w:val="00C24489"/>
    <w:rsid w:val="00C257ED"/>
    <w:rsid w:val="00C26916"/>
    <w:rsid w:val="00C2736C"/>
    <w:rsid w:val="00C27824"/>
    <w:rsid w:val="00C3032D"/>
    <w:rsid w:val="00C33EC5"/>
    <w:rsid w:val="00C34099"/>
    <w:rsid w:val="00C3434E"/>
    <w:rsid w:val="00C34874"/>
    <w:rsid w:val="00C36004"/>
    <w:rsid w:val="00C3737B"/>
    <w:rsid w:val="00C405DF"/>
    <w:rsid w:val="00C408C9"/>
    <w:rsid w:val="00C41792"/>
    <w:rsid w:val="00C41A2B"/>
    <w:rsid w:val="00C42926"/>
    <w:rsid w:val="00C43545"/>
    <w:rsid w:val="00C438DD"/>
    <w:rsid w:val="00C439F2"/>
    <w:rsid w:val="00C450F6"/>
    <w:rsid w:val="00C4520D"/>
    <w:rsid w:val="00C467EF"/>
    <w:rsid w:val="00C469CC"/>
    <w:rsid w:val="00C47D70"/>
    <w:rsid w:val="00C501BB"/>
    <w:rsid w:val="00C5079C"/>
    <w:rsid w:val="00C51296"/>
    <w:rsid w:val="00C53CEA"/>
    <w:rsid w:val="00C5579C"/>
    <w:rsid w:val="00C55E92"/>
    <w:rsid w:val="00C56059"/>
    <w:rsid w:val="00C56341"/>
    <w:rsid w:val="00C56D21"/>
    <w:rsid w:val="00C574FF"/>
    <w:rsid w:val="00C61C73"/>
    <w:rsid w:val="00C61CC8"/>
    <w:rsid w:val="00C63DA1"/>
    <w:rsid w:val="00C652B0"/>
    <w:rsid w:val="00C667E4"/>
    <w:rsid w:val="00C67703"/>
    <w:rsid w:val="00C70251"/>
    <w:rsid w:val="00C70392"/>
    <w:rsid w:val="00C703EF"/>
    <w:rsid w:val="00C70786"/>
    <w:rsid w:val="00C70E9C"/>
    <w:rsid w:val="00C7151D"/>
    <w:rsid w:val="00C71961"/>
    <w:rsid w:val="00C7258E"/>
    <w:rsid w:val="00C727E6"/>
    <w:rsid w:val="00C7282F"/>
    <w:rsid w:val="00C7472C"/>
    <w:rsid w:val="00C7572A"/>
    <w:rsid w:val="00C75C0C"/>
    <w:rsid w:val="00C763A5"/>
    <w:rsid w:val="00C76667"/>
    <w:rsid w:val="00C76873"/>
    <w:rsid w:val="00C76AF9"/>
    <w:rsid w:val="00C76DB0"/>
    <w:rsid w:val="00C774EA"/>
    <w:rsid w:val="00C802DC"/>
    <w:rsid w:val="00C8062C"/>
    <w:rsid w:val="00C8396F"/>
    <w:rsid w:val="00C83BAB"/>
    <w:rsid w:val="00C85075"/>
    <w:rsid w:val="00C85A86"/>
    <w:rsid w:val="00C862AF"/>
    <w:rsid w:val="00C872B6"/>
    <w:rsid w:val="00C9117C"/>
    <w:rsid w:val="00C91C9A"/>
    <w:rsid w:val="00C9337C"/>
    <w:rsid w:val="00C9399A"/>
    <w:rsid w:val="00C950FC"/>
    <w:rsid w:val="00C957A4"/>
    <w:rsid w:val="00C96271"/>
    <w:rsid w:val="00C97663"/>
    <w:rsid w:val="00C97E15"/>
    <w:rsid w:val="00CA022D"/>
    <w:rsid w:val="00CA2B57"/>
    <w:rsid w:val="00CA32BE"/>
    <w:rsid w:val="00CA488F"/>
    <w:rsid w:val="00CA4A6E"/>
    <w:rsid w:val="00CA4AB2"/>
    <w:rsid w:val="00CA4C73"/>
    <w:rsid w:val="00CA4D21"/>
    <w:rsid w:val="00CA60B1"/>
    <w:rsid w:val="00CA72EA"/>
    <w:rsid w:val="00CB1252"/>
    <w:rsid w:val="00CB39A0"/>
    <w:rsid w:val="00CB3BDA"/>
    <w:rsid w:val="00CB3D9F"/>
    <w:rsid w:val="00CB40E8"/>
    <w:rsid w:val="00CB4CEC"/>
    <w:rsid w:val="00CB6154"/>
    <w:rsid w:val="00CB67B1"/>
    <w:rsid w:val="00CB7717"/>
    <w:rsid w:val="00CB7DAC"/>
    <w:rsid w:val="00CC00F3"/>
    <w:rsid w:val="00CC0189"/>
    <w:rsid w:val="00CC05AD"/>
    <w:rsid w:val="00CC084A"/>
    <w:rsid w:val="00CC194E"/>
    <w:rsid w:val="00CC1DA1"/>
    <w:rsid w:val="00CC3082"/>
    <w:rsid w:val="00CC411F"/>
    <w:rsid w:val="00CC5215"/>
    <w:rsid w:val="00CD23AE"/>
    <w:rsid w:val="00CD2B82"/>
    <w:rsid w:val="00CD312F"/>
    <w:rsid w:val="00CD3734"/>
    <w:rsid w:val="00CD3ADD"/>
    <w:rsid w:val="00CD40BC"/>
    <w:rsid w:val="00CD529A"/>
    <w:rsid w:val="00CD562D"/>
    <w:rsid w:val="00CD58BD"/>
    <w:rsid w:val="00CD620F"/>
    <w:rsid w:val="00CD6A65"/>
    <w:rsid w:val="00CE0DB3"/>
    <w:rsid w:val="00CE1C44"/>
    <w:rsid w:val="00CE2D15"/>
    <w:rsid w:val="00CE33AF"/>
    <w:rsid w:val="00CE4A9B"/>
    <w:rsid w:val="00CE6079"/>
    <w:rsid w:val="00CE6090"/>
    <w:rsid w:val="00CE72AD"/>
    <w:rsid w:val="00CE7B4E"/>
    <w:rsid w:val="00CF43C9"/>
    <w:rsid w:val="00CF53A7"/>
    <w:rsid w:val="00CF5BEC"/>
    <w:rsid w:val="00CF73A9"/>
    <w:rsid w:val="00D0136F"/>
    <w:rsid w:val="00D014B3"/>
    <w:rsid w:val="00D014F6"/>
    <w:rsid w:val="00D01602"/>
    <w:rsid w:val="00D0242D"/>
    <w:rsid w:val="00D02964"/>
    <w:rsid w:val="00D031FA"/>
    <w:rsid w:val="00D03CDB"/>
    <w:rsid w:val="00D03ECF"/>
    <w:rsid w:val="00D04DA5"/>
    <w:rsid w:val="00D079CD"/>
    <w:rsid w:val="00D10132"/>
    <w:rsid w:val="00D1086C"/>
    <w:rsid w:val="00D1138D"/>
    <w:rsid w:val="00D11C34"/>
    <w:rsid w:val="00D12F7F"/>
    <w:rsid w:val="00D1337C"/>
    <w:rsid w:val="00D13C56"/>
    <w:rsid w:val="00D13FD8"/>
    <w:rsid w:val="00D15B8C"/>
    <w:rsid w:val="00D205E4"/>
    <w:rsid w:val="00D21167"/>
    <w:rsid w:val="00D22A5E"/>
    <w:rsid w:val="00D23621"/>
    <w:rsid w:val="00D242EB"/>
    <w:rsid w:val="00D24E43"/>
    <w:rsid w:val="00D25EBA"/>
    <w:rsid w:val="00D26323"/>
    <w:rsid w:val="00D30CC0"/>
    <w:rsid w:val="00D30D3F"/>
    <w:rsid w:val="00D327EC"/>
    <w:rsid w:val="00D3334A"/>
    <w:rsid w:val="00D334C8"/>
    <w:rsid w:val="00D35778"/>
    <w:rsid w:val="00D357AB"/>
    <w:rsid w:val="00D35EE3"/>
    <w:rsid w:val="00D36300"/>
    <w:rsid w:val="00D36330"/>
    <w:rsid w:val="00D3658D"/>
    <w:rsid w:val="00D36F07"/>
    <w:rsid w:val="00D3752A"/>
    <w:rsid w:val="00D408DC"/>
    <w:rsid w:val="00D40E84"/>
    <w:rsid w:val="00D41404"/>
    <w:rsid w:val="00D41BC3"/>
    <w:rsid w:val="00D42AA2"/>
    <w:rsid w:val="00D43463"/>
    <w:rsid w:val="00D43C02"/>
    <w:rsid w:val="00D43EE0"/>
    <w:rsid w:val="00D446B7"/>
    <w:rsid w:val="00D44CCC"/>
    <w:rsid w:val="00D468A7"/>
    <w:rsid w:val="00D46B5F"/>
    <w:rsid w:val="00D47C57"/>
    <w:rsid w:val="00D47CE8"/>
    <w:rsid w:val="00D50418"/>
    <w:rsid w:val="00D51E01"/>
    <w:rsid w:val="00D51EA0"/>
    <w:rsid w:val="00D524D6"/>
    <w:rsid w:val="00D53310"/>
    <w:rsid w:val="00D5345D"/>
    <w:rsid w:val="00D53775"/>
    <w:rsid w:val="00D5613A"/>
    <w:rsid w:val="00D57A3F"/>
    <w:rsid w:val="00D60E76"/>
    <w:rsid w:val="00D62E6D"/>
    <w:rsid w:val="00D6335B"/>
    <w:rsid w:val="00D67207"/>
    <w:rsid w:val="00D6747E"/>
    <w:rsid w:val="00D676E4"/>
    <w:rsid w:val="00D710E4"/>
    <w:rsid w:val="00D71881"/>
    <w:rsid w:val="00D718BB"/>
    <w:rsid w:val="00D722F7"/>
    <w:rsid w:val="00D72315"/>
    <w:rsid w:val="00D72C29"/>
    <w:rsid w:val="00D737F2"/>
    <w:rsid w:val="00D74848"/>
    <w:rsid w:val="00D74A68"/>
    <w:rsid w:val="00D75920"/>
    <w:rsid w:val="00D759DC"/>
    <w:rsid w:val="00D802BA"/>
    <w:rsid w:val="00D803E9"/>
    <w:rsid w:val="00D81082"/>
    <w:rsid w:val="00D8203B"/>
    <w:rsid w:val="00D82132"/>
    <w:rsid w:val="00D8252C"/>
    <w:rsid w:val="00D82A28"/>
    <w:rsid w:val="00D84178"/>
    <w:rsid w:val="00D86064"/>
    <w:rsid w:val="00D86DFC"/>
    <w:rsid w:val="00D87685"/>
    <w:rsid w:val="00D90549"/>
    <w:rsid w:val="00D90B59"/>
    <w:rsid w:val="00D90E9D"/>
    <w:rsid w:val="00D9111A"/>
    <w:rsid w:val="00D91333"/>
    <w:rsid w:val="00D91874"/>
    <w:rsid w:val="00D91D3A"/>
    <w:rsid w:val="00D92DDB"/>
    <w:rsid w:val="00D934CE"/>
    <w:rsid w:val="00D94018"/>
    <w:rsid w:val="00D95140"/>
    <w:rsid w:val="00D9529B"/>
    <w:rsid w:val="00D95312"/>
    <w:rsid w:val="00D96100"/>
    <w:rsid w:val="00D96165"/>
    <w:rsid w:val="00DA006A"/>
    <w:rsid w:val="00DA038F"/>
    <w:rsid w:val="00DA0E7E"/>
    <w:rsid w:val="00DA1821"/>
    <w:rsid w:val="00DA4434"/>
    <w:rsid w:val="00DA4C6F"/>
    <w:rsid w:val="00DA4CF0"/>
    <w:rsid w:val="00DA6563"/>
    <w:rsid w:val="00DA6B19"/>
    <w:rsid w:val="00DA6CAE"/>
    <w:rsid w:val="00DA7C18"/>
    <w:rsid w:val="00DB055A"/>
    <w:rsid w:val="00DB14E8"/>
    <w:rsid w:val="00DB1785"/>
    <w:rsid w:val="00DB297F"/>
    <w:rsid w:val="00DB44D4"/>
    <w:rsid w:val="00DB64D9"/>
    <w:rsid w:val="00DB661E"/>
    <w:rsid w:val="00DB71E8"/>
    <w:rsid w:val="00DC1E0C"/>
    <w:rsid w:val="00DC2011"/>
    <w:rsid w:val="00DC28EB"/>
    <w:rsid w:val="00DC2D38"/>
    <w:rsid w:val="00DC2E20"/>
    <w:rsid w:val="00DC365D"/>
    <w:rsid w:val="00DC37EA"/>
    <w:rsid w:val="00DC4C2D"/>
    <w:rsid w:val="00DC51F5"/>
    <w:rsid w:val="00DC7D83"/>
    <w:rsid w:val="00DD0233"/>
    <w:rsid w:val="00DD09BE"/>
    <w:rsid w:val="00DD0A7F"/>
    <w:rsid w:val="00DD146C"/>
    <w:rsid w:val="00DD1E21"/>
    <w:rsid w:val="00DD23DF"/>
    <w:rsid w:val="00DD2DDD"/>
    <w:rsid w:val="00DD3F0C"/>
    <w:rsid w:val="00DD40C1"/>
    <w:rsid w:val="00DD4906"/>
    <w:rsid w:val="00DD5562"/>
    <w:rsid w:val="00DD5E42"/>
    <w:rsid w:val="00DD6390"/>
    <w:rsid w:val="00DD6893"/>
    <w:rsid w:val="00DD6DE3"/>
    <w:rsid w:val="00DD6F82"/>
    <w:rsid w:val="00DD702C"/>
    <w:rsid w:val="00DE0AE9"/>
    <w:rsid w:val="00DE1D4D"/>
    <w:rsid w:val="00DE1DFB"/>
    <w:rsid w:val="00DE266A"/>
    <w:rsid w:val="00DE2804"/>
    <w:rsid w:val="00DE2857"/>
    <w:rsid w:val="00DE41B1"/>
    <w:rsid w:val="00DE7C2F"/>
    <w:rsid w:val="00DF0EB8"/>
    <w:rsid w:val="00DF112B"/>
    <w:rsid w:val="00DF1E29"/>
    <w:rsid w:val="00DF21C9"/>
    <w:rsid w:val="00DF22A0"/>
    <w:rsid w:val="00DF3FC2"/>
    <w:rsid w:val="00DF4510"/>
    <w:rsid w:val="00DF47BE"/>
    <w:rsid w:val="00DF4D2F"/>
    <w:rsid w:val="00E000B5"/>
    <w:rsid w:val="00E00DE8"/>
    <w:rsid w:val="00E01A22"/>
    <w:rsid w:val="00E03DC3"/>
    <w:rsid w:val="00E042DB"/>
    <w:rsid w:val="00E04373"/>
    <w:rsid w:val="00E04738"/>
    <w:rsid w:val="00E04CED"/>
    <w:rsid w:val="00E05502"/>
    <w:rsid w:val="00E10707"/>
    <w:rsid w:val="00E10A48"/>
    <w:rsid w:val="00E11481"/>
    <w:rsid w:val="00E11CE4"/>
    <w:rsid w:val="00E1409A"/>
    <w:rsid w:val="00E15966"/>
    <w:rsid w:val="00E165B9"/>
    <w:rsid w:val="00E16BEC"/>
    <w:rsid w:val="00E17F7C"/>
    <w:rsid w:val="00E20165"/>
    <w:rsid w:val="00E20CC1"/>
    <w:rsid w:val="00E228D5"/>
    <w:rsid w:val="00E22D2F"/>
    <w:rsid w:val="00E234B0"/>
    <w:rsid w:val="00E250C0"/>
    <w:rsid w:val="00E25199"/>
    <w:rsid w:val="00E25C81"/>
    <w:rsid w:val="00E261DF"/>
    <w:rsid w:val="00E26BF3"/>
    <w:rsid w:val="00E272EE"/>
    <w:rsid w:val="00E27405"/>
    <w:rsid w:val="00E27DAA"/>
    <w:rsid w:val="00E316E6"/>
    <w:rsid w:val="00E322CA"/>
    <w:rsid w:val="00E336BA"/>
    <w:rsid w:val="00E34ABA"/>
    <w:rsid w:val="00E353CB"/>
    <w:rsid w:val="00E36A2A"/>
    <w:rsid w:val="00E37657"/>
    <w:rsid w:val="00E40610"/>
    <w:rsid w:val="00E40CF2"/>
    <w:rsid w:val="00E4198C"/>
    <w:rsid w:val="00E41993"/>
    <w:rsid w:val="00E41E01"/>
    <w:rsid w:val="00E429D8"/>
    <w:rsid w:val="00E433C1"/>
    <w:rsid w:val="00E464B8"/>
    <w:rsid w:val="00E46C9E"/>
    <w:rsid w:val="00E471B2"/>
    <w:rsid w:val="00E51096"/>
    <w:rsid w:val="00E516D5"/>
    <w:rsid w:val="00E518E7"/>
    <w:rsid w:val="00E51AFD"/>
    <w:rsid w:val="00E51D6B"/>
    <w:rsid w:val="00E535B4"/>
    <w:rsid w:val="00E53CAB"/>
    <w:rsid w:val="00E54281"/>
    <w:rsid w:val="00E54C2A"/>
    <w:rsid w:val="00E5672B"/>
    <w:rsid w:val="00E573CA"/>
    <w:rsid w:val="00E57A10"/>
    <w:rsid w:val="00E60E0D"/>
    <w:rsid w:val="00E60E16"/>
    <w:rsid w:val="00E61112"/>
    <w:rsid w:val="00E6168A"/>
    <w:rsid w:val="00E61F83"/>
    <w:rsid w:val="00E6375D"/>
    <w:rsid w:val="00E64890"/>
    <w:rsid w:val="00E6696E"/>
    <w:rsid w:val="00E6734D"/>
    <w:rsid w:val="00E67DE6"/>
    <w:rsid w:val="00E703E2"/>
    <w:rsid w:val="00E70ACB"/>
    <w:rsid w:val="00E70CC7"/>
    <w:rsid w:val="00E72399"/>
    <w:rsid w:val="00E72912"/>
    <w:rsid w:val="00E75292"/>
    <w:rsid w:val="00E76322"/>
    <w:rsid w:val="00E76A60"/>
    <w:rsid w:val="00E7756C"/>
    <w:rsid w:val="00E81CF9"/>
    <w:rsid w:val="00E852CE"/>
    <w:rsid w:val="00E85F8D"/>
    <w:rsid w:val="00E86BA9"/>
    <w:rsid w:val="00E8745E"/>
    <w:rsid w:val="00E875BC"/>
    <w:rsid w:val="00E90B6A"/>
    <w:rsid w:val="00E90F50"/>
    <w:rsid w:val="00E91C71"/>
    <w:rsid w:val="00E92867"/>
    <w:rsid w:val="00E92E37"/>
    <w:rsid w:val="00E937A5"/>
    <w:rsid w:val="00E9470C"/>
    <w:rsid w:val="00E958D6"/>
    <w:rsid w:val="00E97129"/>
    <w:rsid w:val="00E97BF8"/>
    <w:rsid w:val="00E97E73"/>
    <w:rsid w:val="00E97FCC"/>
    <w:rsid w:val="00EA0353"/>
    <w:rsid w:val="00EA0C5C"/>
    <w:rsid w:val="00EA0D2C"/>
    <w:rsid w:val="00EA288A"/>
    <w:rsid w:val="00EA3062"/>
    <w:rsid w:val="00EA3AEC"/>
    <w:rsid w:val="00EA465D"/>
    <w:rsid w:val="00EA46E8"/>
    <w:rsid w:val="00EA6ED7"/>
    <w:rsid w:val="00EA7029"/>
    <w:rsid w:val="00EB04AE"/>
    <w:rsid w:val="00EB0B30"/>
    <w:rsid w:val="00EB181D"/>
    <w:rsid w:val="00EB2519"/>
    <w:rsid w:val="00EB3083"/>
    <w:rsid w:val="00EB33E1"/>
    <w:rsid w:val="00EB36C7"/>
    <w:rsid w:val="00EB3C1C"/>
    <w:rsid w:val="00EB47E6"/>
    <w:rsid w:val="00EB613C"/>
    <w:rsid w:val="00EB622A"/>
    <w:rsid w:val="00EB6D16"/>
    <w:rsid w:val="00EB7008"/>
    <w:rsid w:val="00EB7F53"/>
    <w:rsid w:val="00EC1395"/>
    <w:rsid w:val="00EC351D"/>
    <w:rsid w:val="00EC5174"/>
    <w:rsid w:val="00EC5768"/>
    <w:rsid w:val="00EC6334"/>
    <w:rsid w:val="00EC7C30"/>
    <w:rsid w:val="00ED0CA6"/>
    <w:rsid w:val="00ED2779"/>
    <w:rsid w:val="00ED5B97"/>
    <w:rsid w:val="00ED650C"/>
    <w:rsid w:val="00ED66EC"/>
    <w:rsid w:val="00ED697E"/>
    <w:rsid w:val="00EE1741"/>
    <w:rsid w:val="00EE247E"/>
    <w:rsid w:val="00EE3008"/>
    <w:rsid w:val="00EE35C9"/>
    <w:rsid w:val="00EE38CB"/>
    <w:rsid w:val="00EE3C00"/>
    <w:rsid w:val="00EE49B8"/>
    <w:rsid w:val="00EE692D"/>
    <w:rsid w:val="00EE6BFB"/>
    <w:rsid w:val="00EE74D1"/>
    <w:rsid w:val="00EE7B66"/>
    <w:rsid w:val="00EF02BC"/>
    <w:rsid w:val="00EF135D"/>
    <w:rsid w:val="00EF22D5"/>
    <w:rsid w:val="00EF2527"/>
    <w:rsid w:val="00EF3654"/>
    <w:rsid w:val="00EF4138"/>
    <w:rsid w:val="00EF48EC"/>
    <w:rsid w:val="00EF596F"/>
    <w:rsid w:val="00EF5FCC"/>
    <w:rsid w:val="00EF6BE7"/>
    <w:rsid w:val="00F0051C"/>
    <w:rsid w:val="00F0153C"/>
    <w:rsid w:val="00F01D2E"/>
    <w:rsid w:val="00F01FF1"/>
    <w:rsid w:val="00F04529"/>
    <w:rsid w:val="00F04F9C"/>
    <w:rsid w:val="00F05284"/>
    <w:rsid w:val="00F0599B"/>
    <w:rsid w:val="00F05D1D"/>
    <w:rsid w:val="00F05E67"/>
    <w:rsid w:val="00F06E5C"/>
    <w:rsid w:val="00F07030"/>
    <w:rsid w:val="00F070D2"/>
    <w:rsid w:val="00F10C1C"/>
    <w:rsid w:val="00F11DCC"/>
    <w:rsid w:val="00F1242C"/>
    <w:rsid w:val="00F131AB"/>
    <w:rsid w:val="00F13604"/>
    <w:rsid w:val="00F15019"/>
    <w:rsid w:val="00F15C1F"/>
    <w:rsid w:val="00F16DD8"/>
    <w:rsid w:val="00F17323"/>
    <w:rsid w:val="00F174F0"/>
    <w:rsid w:val="00F17827"/>
    <w:rsid w:val="00F207DC"/>
    <w:rsid w:val="00F2491E"/>
    <w:rsid w:val="00F24EAA"/>
    <w:rsid w:val="00F256D5"/>
    <w:rsid w:val="00F27D0E"/>
    <w:rsid w:val="00F30598"/>
    <w:rsid w:val="00F3167F"/>
    <w:rsid w:val="00F322FC"/>
    <w:rsid w:val="00F325F6"/>
    <w:rsid w:val="00F32A44"/>
    <w:rsid w:val="00F332B6"/>
    <w:rsid w:val="00F33392"/>
    <w:rsid w:val="00F33E80"/>
    <w:rsid w:val="00F33FE9"/>
    <w:rsid w:val="00F3401C"/>
    <w:rsid w:val="00F343EE"/>
    <w:rsid w:val="00F34D65"/>
    <w:rsid w:val="00F35464"/>
    <w:rsid w:val="00F361F6"/>
    <w:rsid w:val="00F3620A"/>
    <w:rsid w:val="00F36664"/>
    <w:rsid w:val="00F36C91"/>
    <w:rsid w:val="00F37F4A"/>
    <w:rsid w:val="00F401DC"/>
    <w:rsid w:val="00F40322"/>
    <w:rsid w:val="00F403AB"/>
    <w:rsid w:val="00F4242E"/>
    <w:rsid w:val="00F427C5"/>
    <w:rsid w:val="00F44C3A"/>
    <w:rsid w:val="00F450B8"/>
    <w:rsid w:val="00F454D3"/>
    <w:rsid w:val="00F46AAB"/>
    <w:rsid w:val="00F4782D"/>
    <w:rsid w:val="00F479DF"/>
    <w:rsid w:val="00F514A1"/>
    <w:rsid w:val="00F52CE5"/>
    <w:rsid w:val="00F52E65"/>
    <w:rsid w:val="00F52F2B"/>
    <w:rsid w:val="00F53C9C"/>
    <w:rsid w:val="00F55411"/>
    <w:rsid w:val="00F55440"/>
    <w:rsid w:val="00F555A9"/>
    <w:rsid w:val="00F55ED3"/>
    <w:rsid w:val="00F57398"/>
    <w:rsid w:val="00F5766F"/>
    <w:rsid w:val="00F61D45"/>
    <w:rsid w:val="00F62D8F"/>
    <w:rsid w:val="00F62EAF"/>
    <w:rsid w:val="00F65A5C"/>
    <w:rsid w:val="00F65C1B"/>
    <w:rsid w:val="00F6678A"/>
    <w:rsid w:val="00F679A2"/>
    <w:rsid w:val="00F70F63"/>
    <w:rsid w:val="00F72774"/>
    <w:rsid w:val="00F74D52"/>
    <w:rsid w:val="00F74EE4"/>
    <w:rsid w:val="00F76546"/>
    <w:rsid w:val="00F7685B"/>
    <w:rsid w:val="00F76EA5"/>
    <w:rsid w:val="00F81180"/>
    <w:rsid w:val="00F812E4"/>
    <w:rsid w:val="00F818CA"/>
    <w:rsid w:val="00F81B30"/>
    <w:rsid w:val="00F82C49"/>
    <w:rsid w:val="00F831F9"/>
    <w:rsid w:val="00F83308"/>
    <w:rsid w:val="00F83406"/>
    <w:rsid w:val="00F83531"/>
    <w:rsid w:val="00F84070"/>
    <w:rsid w:val="00F84137"/>
    <w:rsid w:val="00F85768"/>
    <w:rsid w:val="00F872DF"/>
    <w:rsid w:val="00F9036F"/>
    <w:rsid w:val="00F904B3"/>
    <w:rsid w:val="00F90968"/>
    <w:rsid w:val="00F90CA3"/>
    <w:rsid w:val="00F915C9"/>
    <w:rsid w:val="00F93B97"/>
    <w:rsid w:val="00F94048"/>
    <w:rsid w:val="00F9429F"/>
    <w:rsid w:val="00F94DC1"/>
    <w:rsid w:val="00F958D4"/>
    <w:rsid w:val="00F96791"/>
    <w:rsid w:val="00F9698F"/>
    <w:rsid w:val="00F96B05"/>
    <w:rsid w:val="00F96C67"/>
    <w:rsid w:val="00F96DFA"/>
    <w:rsid w:val="00F9715F"/>
    <w:rsid w:val="00F972E9"/>
    <w:rsid w:val="00F9743D"/>
    <w:rsid w:val="00FA0584"/>
    <w:rsid w:val="00FA09C0"/>
    <w:rsid w:val="00FA0B88"/>
    <w:rsid w:val="00FA1118"/>
    <w:rsid w:val="00FA2D76"/>
    <w:rsid w:val="00FA3438"/>
    <w:rsid w:val="00FA4688"/>
    <w:rsid w:val="00FA55F3"/>
    <w:rsid w:val="00FA5757"/>
    <w:rsid w:val="00FA602F"/>
    <w:rsid w:val="00FA6210"/>
    <w:rsid w:val="00FA6633"/>
    <w:rsid w:val="00FA75E7"/>
    <w:rsid w:val="00FA7D41"/>
    <w:rsid w:val="00FB0AE4"/>
    <w:rsid w:val="00FB123F"/>
    <w:rsid w:val="00FB2DA4"/>
    <w:rsid w:val="00FB379A"/>
    <w:rsid w:val="00FB3FB3"/>
    <w:rsid w:val="00FB45D7"/>
    <w:rsid w:val="00FB58B7"/>
    <w:rsid w:val="00FC03B7"/>
    <w:rsid w:val="00FC0DEA"/>
    <w:rsid w:val="00FC360B"/>
    <w:rsid w:val="00FC382C"/>
    <w:rsid w:val="00FC391E"/>
    <w:rsid w:val="00FC393C"/>
    <w:rsid w:val="00FC3A9E"/>
    <w:rsid w:val="00FC442A"/>
    <w:rsid w:val="00FC4571"/>
    <w:rsid w:val="00FC4C1E"/>
    <w:rsid w:val="00FC65A6"/>
    <w:rsid w:val="00FC7AF8"/>
    <w:rsid w:val="00FC7E02"/>
    <w:rsid w:val="00FD03A1"/>
    <w:rsid w:val="00FD0A82"/>
    <w:rsid w:val="00FD2D62"/>
    <w:rsid w:val="00FD3B1F"/>
    <w:rsid w:val="00FD5F3D"/>
    <w:rsid w:val="00FD7109"/>
    <w:rsid w:val="00FE0FF3"/>
    <w:rsid w:val="00FE1045"/>
    <w:rsid w:val="00FE1A0A"/>
    <w:rsid w:val="00FE1CA3"/>
    <w:rsid w:val="00FE1EF5"/>
    <w:rsid w:val="00FE2315"/>
    <w:rsid w:val="00FE328E"/>
    <w:rsid w:val="00FE3481"/>
    <w:rsid w:val="00FE39E6"/>
    <w:rsid w:val="00FE4E7F"/>
    <w:rsid w:val="00FE74F0"/>
    <w:rsid w:val="00FF1318"/>
    <w:rsid w:val="00FF1616"/>
    <w:rsid w:val="00FF244E"/>
    <w:rsid w:val="00FF245F"/>
    <w:rsid w:val="00FF4AD5"/>
    <w:rsid w:val="00FF5ADA"/>
    <w:rsid w:val="00FF6030"/>
    <w:rsid w:val="00FF6F54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44C65"/>
  <w15:docId w15:val="{D95173FD-2CA2-B842-9D05-D0EA3E7F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625F3"/>
    <w:rPr>
      <w:sz w:val="24"/>
      <w:szCs w:val="24"/>
    </w:rPr>
  </w:style>
  <w:style w:type="paragraph" w:styleId="1">
    <w:name w:val="heading 1"/>
    <w:basedOn w:val="a2"/>
    <w:next w:val="a2"/>
    <w:qFormat/>
    <w:rsid w:val="001221B1"/>
    <w:pPr>
      <w:keepNext/>
      <w:jc w:val="center"/>
      <w:outlineLvl w:val="0"/>
    </w:pPr>
    <w:rPr>
      <w:b/>
      <w:bCs/>
      <w:sz w:val="28"/>
      <w:u w:val="single"/>
    </w:rPr>
  </w:style>
  <w:style w:type="paragraph" w:styleId="2">
    <w:name w:val="heading 2"/>
    <w:basedOn w:val="a2"/>
    <w:next w:val="a2"/>
    <w:qFormat/>
    <w:rsid w:val="001221B1"/>
    <w:pPr>
      <w:keepNext/>
      <w:jc w:val="right"/>
      <w:outlineLvl w:val="1"/>
    </w:pPr>
    <w:rPr>
      <w:b/>
      <w:bCs/>
    </w:rPr>
  </w:style>
  <w:style w:type="paragraph" w:styleId="3">
    <w:name w:val="heading 3"/>
    <w:basedOn w:val="a2"/>
    <w:next w:val="a2"/>
    <w:link w:val="30"/>
    <w:qFormat/>
    <w:rsid w:val="001221B1"/>
    <w:pPr>
      <w:keepNext/>
      <w:spacing w:line="360" w:lineRule="auto"/>
      <w:jc w:val="center"/>
      <w:outlineLvl w:val="2"/>
    </w:pPr>
    <w:rPr>
      <w:b/>
      <w:bCs/>
      <w:sz w:val="28"/>
    </w:rPr>
  </w:style>
  <w:style w:type="paragraph" w:styleId="4">
    <w:name w:val="heading 4"/>
    <w:basedOn w:val="a2"/>
    <w:next w:val="a2"/>
    <w:qFormat/>
    <w:rsid w:val="001221B1"/>
    <w:pPr>
      <w:keepNext/>
      <w:jc w:val="center"/>
      <w:outlineLvl w:val="3"/>
    </w:pPr>
    <w:rPr>
      <w:b/>
      <w:caps/>
    </w:rPr>
  </w:style>
  <w:style w:type="paragraph" w:styleId="5">
    <w:name w:val="heading 5"/>
    <w:basedOn w:val="a2"/>
    <w:next w:val="a2"/>
    <w:qFormat/>
    <w:rsid w:val="001221B1"/>
    <w:pPr>
      <w:keepNext/>
      <w:ind w:left="113" w:right="113"/>
      <w:outlineLvl w:val="4"/>
    </w:pPr>
    <w:rPr>
      <w:b/>
      <w:bCs/>
      <w:i/>
      <w:iCs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232957"/>
    <w:rPr>
      <w:b/>
      <w:bCs/>
      <w:sz w:val="28"/>
      <w:szCs w:val="24"/>
    </w:rPr>
  </w:style>
  <w:style w:type="paragraph" w:styleId="a6">
    <w:name w:val="header"/>
    <w:basedOn w:val="a2"/>
    <w:link w:val="a7"/>
    <w:uiPriority w:val="99"/>
    <w:rsid w:val="001221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ED2779"/>
    <w:rPr>
      <w:sz w:val="24"/>
      <w:szCs w:val="24"/>
    </w:rPr>
  </w:style>
  <w:style w:type="paragraph" w:customStyle="1" w:styleId="a">
    <w:name w:val="УрПервый"/>
    <w:basedOn w:val="a2"/>
    <w:next w:val="a2"/>
    <w:rsid w:val="001221B1"/>
    <w:pPr>
      <w:keepNext/>
      <w:numPr>
        <w:numId w:val="1"/>
      </w:numPr>
      <w:tabs>
        <w:tab w:val="clear" w:pos="720"/>
        <w:tab w:val="left" w:pos="567"/>
      </w:tabs>
      <w:spacing w:line="360" w:lineRule="auto"/>
      <w:ind w:left="0" w:firstLine="0"/>
    </w:pPr>
    <w:rPr>
      <w:b/>
      <w:bCs/>
      <w:caps/>
    </w:rPr>
  </w:style>
  <w:style w:type="paragraph" w:customStyle="1" w:styleId="a0">
    <w:name w:val="Нумерованный заголовок"/>
    <w:basedOn w:val="a2"/>
    <w:rsid w:val="001221B1"/>
    <w:pPr>
      <w:numPr>
        <w:numId w:val="2"/>
      </w:numPr>
      <w:tabs>
        <w:tab w:val="clear" w:pos="720"/>
        <w:tab w:val="num" w:pos="399"/>
      </w:tabs>
      <w:ind w:left="399" w:hanging="399"/>
    </w:pPr>
    <w:rPr>
      <w:b/>
      <w:bCs/>
      <w:caps/>
    </w:rPr>
  </w:style>
  <w:style w:type="paragraph" w:customStyle="1" w:styleId="a8">
    <w:name w:val="УрВторой"/>
    <w:basedOn w:val="a2"/>
    <w:next w:val="a2"/>
    <w:rsid w:val="001221B1"/>
    <w:pPr>
      <w:tabs>
        <w:tab w:val="num" w:pos="360"/>
        <w:tab w:val="left" w:pos="567"/>
      </w:tabs>
      <w:spacing w:line="360" w:lineRule="auto"/>
      <w:ind w:left="567" w:hanging="567"/>
    </w:pPr>
  </w:style>
  <w:style w:type="paragraph" w:customStyle="1" w:styleId="a9">
    <w:name w:val="УрВторойПункт"/>
    <w:basedOn w:val="a2"/>
    <w:next w:val="a2"/>
    <w:rsid w:val="001221B1"/>
    <w:pPr>
      <w:tabs>
        <w:tab w:val="num" w:pos="360"/>
      </w:tabs>
      <w:spacing w:line="360" w:lineRule="auto"/>
      <w:jc w:val="both"/>
    </w:pPr>
  </w:style>
  <w:style w:type="paragraph" w:styleId="aa">
    <w:name w:val="footer"/>
    <w:basedOn w:val="a2"/>
    <w:link w:val="ab"/>
    <w:uiPriority w:val="99"/>
    <w:rsid w:val="001221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rsid w:val="00C667E4"/>
    <w:rPr>
      <w:sz w:val="24"/>
      <w:szCs w:val="24"/>
    </w:rPr>
  </w:style>
  <w:style w:type="character" w:styleId="ac">
    <w:name w:val="page number"/>
    <w:basedOn w:val="a3"/>
    <w:rsid w:val="001221B1"/>
  </w:style>
  <w:style w:type="paragraph" w:styleId="ad">
    <w:name w:val="Body Text Indent"/>
    <w:basedOn w:val="a2"/>
    <w:rsid w:val="001221B1"/>
    <w:pPr>
      <w:tabs>
        <w:tab w:val="num" w:pos="360"/>
      </w:tabs>
      <w:spacing w:line="360" w:lineRule="auto"/>
      <w:ind w:left="360" w:hanging="360"/>
    </w:pPr>
  </w:style>
  <w:style w:type="paragraph" w:customStyle="1" w:styleId="ae">
    <w:name w:val="Нумерация состава нумерованного заголовка"/>
    <w:basedOn w:val="a2"/>
    <w:rsid w:val="001221B1"/>
    <w:pPr>
      <w:tabs>
        <w:tab w:val="left" w:pos="57"/>
        <w:tab w:val="left" w:pos="113"/>
        <w:tab w:val="num" w:pos="1440"/>
      </w:tabs>
      <w:ind w:left="1440" w:hanging="360"/>
    </w:pPr>
  </w:style>
  <w:style w:type="paragraph" w:customStyle="1" w:styleId="af">
    <w:name w:val="ОднаРасшПункт"/>
    <w:basedOn w:val="a2"/>
    <w:next w:val="a2"/>
    <w:rsid w:val="001221B1"/>
    <w:pPr>
      <w:pBdr>
        <w:top w:val="single" w:sz="8" w:space="1" w:color="auto"/>
      </w:pBdr>
      <w:spacing w:line="360" w:lineRule="auto"/>
      <w:ind w:left="454"/>
      <w:jc w:val="center"/>
    </w:pPr>
    <w:rPr>
      <w:sz w:val="20"/>
    </w:rPr>
  </w:style>
  <w:style w:type="paragraph" w:customStyle="1" w:styleId="af0">
    <w:name w:val="ДвеРасшПункт"/>
    <w:basedOn w:val="a2"/>
    <w:next w:val="a2"/>
    <w:rsid w:val="001221B1"/>
    <w:pPr>
      <w:spacing w:line="360" w:lineRule="auto"/>
    </w:pPr>
    <w:rPr>
      <w:sz w:val="20"/>
    </w:rPr>
  </w:style>
  <w:style w:type="paragraph" w:customStyle="1" w:styleId="af1">
    <w:name w:val="УрПервыйПункт"/>
    <w:basedOn w:val="a0"/>
    <w:next w:val="a2"/>
    <w:rsid w:val="001221B1"/>
    <w:pPr>
      <w:keepNext/>
      <w:numPr>
        <w:numId w:val="0"/>
      </w:numPr>
      <w:tabs>
        <w:tab w:val="num" w:pos="399"/>
      </w:tabs>
      <w:spacing w:line="360" w:lineRule="auto"/>
      <w:ind w:left="397" w:hanging="397"/>
    </w:pPr>
  </w:style>
  <w:style w:type="paragraph" w:customStyle="1" w:styleId="20">
    <w:name w:val="Стиль 2а"/>
    <w:basedOn w:val="a2"/>
    <w:rsid w:val="001221B1"/>
    <w:pPr>
      <w:tabs>
        <w:tab w:val="left" w:pos="851"/>
      </w:tabs>
      <w:autoSpaceDE w:val="0"/>
      <w:autoSpaceDN w:val="0"/>
      <w:spacing w:line="480" w:lineRule="auto"/>
      <w:ind w:left="57" w:right="57" w:firstLine="851"/>
      <w:jc w:val="both"/>
    </w:pPr>
    <w:rPr>
      <w:bCs/>
    </w:rPr>
  </w:style>
  <w:style w:type="paragraph" w:customStyle="1" w:styleId="af2">
    <w:name w:val="ОсновПолутор"/>
    <w:basedOn w:val="a2"/>
    <w:rsid w:val="001221B1"/>
    <w:pPr>
      <w:tabs>
        <w:tab w:val="num" w:pos="399"/>
      </w:tabs>
      <w:spacing w:line="360" w:lineRule="auto"/>
    </w:pPr>
  </w:style>
  <w:style w:type="paragraph" w:customStyle="1" w:styleId="xl24">
    <w:name w:val="xl24"/>
    <w:basedOn w:val="a2"/>
    <w:rsid w:val="00122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5">
    <w:name w:val="xl25"/>
    <w:basedOn w:val="a2"/>
    <w:rsid w:val="00122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6">
    <w:name w:val="xl26"/>
    <w:basedOn w:val="a2"/>
    <w:rsid w:val="00122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7">
    <w:name w:val="xl27"/>
    <w:basedOn w:val="a2"/>
    <w:rsid w:val="00122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8">
    <w:name w:val="xl28"/>
    <w:basedOn w:val="a2"/>
    <w:rsid w:val="001221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af3">
    <w:name w:val="ОсновнойТекст"/>
    <w:basedOn w:val="a2"/>
    <w:rsid w:val="001221B1"/>
    <w:pPr>
      <w:spacing w:line="360" w:lineRule="auto"/>
      <w:ind w:firstLine="851"/>
      <w:jc w:val="both"/>
    </w:pPr>
  </w:style>
  <w:style w:type="paragraph" w:customStyle="1" w:styleId="af4">
    <w:name w:val="УрВторойПолужирный"/>
    <w:basedOn w:val="a8"/>
    <w:next w:val="a2"/>
    <w:rsid w:val="001221B1"/>
    <w:pPr>
      <w:jc w:val="both"/>
    </w:pPr>
    <w:rPr>
      <w:b/>
      <w:sz w:val="28"/>
    </w:rPr>
  </w:style>
  <w:style w:type="paragraph" w:customStyle="1" w:styleId="m2">
    <w:name w:val="m_ПростойТекст"/>
    <w:basedOn w:val="a2"/>
    <w:rsid w:val="001221B1"/>
    <w:pPr>
      <w:jc w:val="both"/>
    </w:pPr>
  </w:style>
  <w:style w:type="paragraph" w:customStyle="1" w:styleId="m3">
    <w:name w:val="m_ШапкаТаблицы"/>
    <w:basedOn w:val="m2"/>
    <w:rsid w:val="001221B1"/>
    <w:pPr>
      <w:keepNext/>
      <w:shd w:val="clear" w:color="auto" w:fill="D9D9D9"/>
      <w:jc w:val="center"/>
    </w:pPr>
    <w:rPr>
      <w:b/>
      <w:sz w:val="20"/>
    </w:rPr>
  </w:style>
  <w:style w:type="paragraph" w:customStyle="1" w:styleId="m4">
    <w:name w:val="m_ТекстТаблицы"/>
    <w:basedOn w:val="m2"/>
    <w:rsid w:val="001221B1"/>
    <w:pPr>
      <w:jc w:val="left"/>
    </w:pPr>
    <w:rPr>
      <w:sz w:val="20"/>
    </w:rPr>
  </w:style>
  <w:style w:type="paragraph" w:styleId="af5">
    <w:name w:val="caption"/>
    <w:basedOn w:val="a2"/>
    <w:next w:val="a2"/>
    <w:qFormat/>
    <w:rsid w:val="001221B1"/>
    <w:pPr>
      <w:spacing w:before="120" w:after="120"/>
    </w:pPr>
    <w:rPr>
      <w:b/>
      <w:bCs/>
      <w:sz w:val="20"/>
      <w:szCs w:val="20"/>
    </w:rPr>
  </w:style>
  <w:style w:type="paragraph" w:customStyle="1" w:styleId="m">
    <w:name w:val="m_Список"/>
    <w:basedOn w:val="m2"/>
    <w:rsid w:val="001221B1"/>
    <w:pPr>
      <w:numPr>
        <w:numId w:val="3"/>
      </w:numPr>
    </w:pPr>
  </w:style>
  <w:style w:type="paragraph" w:customStyle="1" w:styleId="m10">
    <w:name w:val="m_1_Пункт"/>
    <w:basedOn w:val="m2"/>
    <w:next w:val="m2"/>
    <w:rsid w:val="001221B1"/>
    <w:pPr>
      <w:keepNext/>
    </w:pPr>
    <w:rPr>
      <w:b/>
      <w:caps/>
    </w:rPr>
  </w:style>
  <w:style w:type="paragraph" w:customStyle="1" w:styleId="m20">
    <w:name w:val="m_2_Пункт"/>
    <w:basedOn w:val="m2"/>
    <w:next w:val="m2"/>
    <w:rsid w:val="001221B1"/>
    <w:pPr>
      <w:keepNext/>
      <w:tabs>
        <w:tab w:val="left" w:pos="510"/>
      </w:tabs>
    </w:pPr>
    <w:rPr>
      <w:b/>
    </w:rPr>
  </w:style>
  <w:style w:type="paragraph" w:customStyle="1" w:styleId="m5">
    <w:name w:val="m_ПромШапка"/>
    <w:basedOn w:val="m4"/>
    <w:rsid w:val="001221B1"/>
    <w:pPr>
      <w:keepNext/>
      <w:jc w:val="center"/>
    </w:pPr>
    <w:rPr>
      <w:b/>
      <w:bCs/>
    </w:rPr>
  </w:style>
  <w:style w:type="paragraph" w:customStyle="1" w:styleId="m30">
    <w:name w:val="m_3_Пункт"/>
    <w:basedOn w:val="m2"/>
    <w:next w:val="m2"/>
    <w:rsid w:val="001221B1"/>
    <w:rPr>
      <w:b/>
      <w:lang w:val="en-US"/>
    </w:rPr>
  </w:style>
  <w:style w:type="paragraph" w:customStyle="1" w:styleId="m6">
    <w:name w:val="m_ЗагПодпроцесс"/>
    <w:basedOn w:val="m2"/>
    <w:rsid w:val="001221B1"/>
    <w:rPr>
      <w:b/>
      <w:bCs/>
      <w:u w:val="single"/>
    </w:rPr>
  </w:style>
  <w:style w:type="paragraph" w:customStyle="1" w:styleId="m7">
    <w:name w:val="m_ЗагПриложение"/>
    <w:basedOn w:val="m2"/>
    <w:next w:val="m2"/>
    <w:rsid w:val="001221B1"/>
    <w:pPr>
      <w:jc w:val="center"/>
    </w:pPr>
    <w:rPr>
      <w:b/>
      <w:bCs/>
      <w:caps/>
    </w:rPr>
  </w:style>
  <w:style w:type="paragraph" w:customStyle="1" w:styleId="af6">
    <w:name w:val="ДвеРасшПодСтр"/>
    <w:basedOn w:val="a2"/>
    <w:next w:val="a2"/>
    <w:rsid w:val="001221B1"/>
    <w:pPr>
      <w:spacing w:line="360" w:lineRule="auto"/>
    </w:pPr>
    <w:rPr>
      <w:sz w:val="20"/>
    </w:rPr>
  </w:style>
  <w:style w:type="paragraph" w:customStyle="1" w:styleId="af7">
    <w:name w:val="ПростойУрПервый"/>
    <w:basedOn w:val="a2"/>
    <w:next w:val="a2"/>
    <w:rsid w:val="001221B1"/>
    <w:pPr>
      <w:tabs>
        <w:tab w:val="num" w:pos="720"/>
      </w:tabs>
      <w:spacing w:line="360" w:lineRule="auto"/>
      <w:ind w:left="720" w:hanging="360"/>
      <w:jc w:val="both"/>
    </w:pPr>
  </w:style>
  <w:style w:type="paragraph" w:customStyle="1" w:styleId="af8">
    <w:name w:val="ПростойУрВторой"/>
    <w:basedOn w:val="af9"/>
    <w:next w:val="af9"/>
    <w:rsid w:val="001221B1"/>
    <w:pPr>
      <w:tabs>
        <w:tab w:val="num" w:pos="840"/>
      </w:tabs>
      <w:ind w:left="840" w:hanging="480"/>
    </w:pPr>
  </w:style>
  <w:style w:type="paragraph" w:styleId="af9">
    <w:name w:val="Body Text"/>
    <w:basedOn w:val="a2"/>
    <w:rsid w:val="001221B1"/>
    <w:pPr>
      <w:spacing w:line="360" w:lineRule="auto"/>
      <w:jc w:val="both"/>
    </w:pPr>
  </w:style>
  <w:style w:type="character" w:styleId="afa">
    <w:name w:val="Strong"/>
    <w:basedOn w:val="a3"/>
    <w:qFormat/>
    <w:rsid w:val="001221B1"/>
    <w:rPr>
      <w:b/>
      <w:bCs/>
    </w:rPr>
  </w:style>
  <w:style w:type="paragraph" w:customStyle="1" w:styleId="31">
    <w:name w:val="Титульный лист 3"/>
    <w:basedOn w:val="a2"/>
    <w:rsid w:val="001221B1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customStyle="1" w:styleId="40">
    <w:name w:val="Титультый лист 4"/>
    <w:basedOn w:val="a2"/>
    <w:rsid w:val="001221B1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  <w:szCs w:val="20"/>
    </w:rPr>
  </w:style>
  <w:style w:type="paragraph" w:styleId="21">
    <w:name w:val="toc 2"/>
    <w:basedOn w:val="a2"/>
    <w:next w:val="a2"/>
    <w:autoRedefine/>
    <w:uiPriority w:val="39"/>
    <w:rsid w:val="003B39A6"/>
    <w:rPr>
      <w:rFonts w:asciiTheme="minorHAnsi" w:hAnsiTheme="minorHAnsi" w:cstheme="minorHAnsi"/>
      <w:b/>
      <w:bCs/>
      <w:smallCaps/>
      <w:sz w:val="22"/>
      <w:szCs w:val="22"/>
    </w:rPr>
  </w:style>
  <w:style w:type="paragraph" w:styleId="10">
    <w:name w:val="toc 1"/>
    <w:basedOn w:val="a2"/>
    <w:next w:val="a2"/>
    <w:autoRedefine/>
    <w:uiPriority w:val="39"/>
    <w:rsid w:val="00D031FA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32">
    <w:name w:val="toc 3"/>
    <w:basedOn w:val="a2"/>
    <w:next w:val="a2"/>
    <w:autoRedefine/>
    <w:uiPriority w:val="39"/>
    <w:rsid w:val="001221B1"/>
    <w:rPr>
      <w:rFonts w:asciiTheme="minorHAnsi" w:hAnsiTheme="minorHAnsi" w:cstheme="minorHAnsi"/>
      <w:smallCaps/>
      <w:sz w:val="22"/>
      <w:szCs w:val="22"/>
    </w:rPr>
  </w:style>
  <w:style w:type="paragraph" w:styleId="41">
    <w:name w:val="toc 4"/>
    <w:basedOn w:val="a2"/>
    <w:next w:val="a2"/>
    <w:autoRedefine/>
    <w:semiHidden/>
    <w:rsid w:val="001221B1"/>
    <w:rPr>
      <w:rFonts w:asciiTheme="minorHAnsi" w:hAnsiTheme="minorHAnsi" w:cstheme="minorHAnsi"/>
      <w:sz w:val="22"/>
      <w:szCs w:val="22"/>
    </w:rPr>
  </w:style>
  <w:style w:type="paragraph" w:styleId="50">
    <w:name w:val="toc 5"/>
    <w:basedOn w:val="a2"/>
    <w:next w:val="a2"/>
    <w:autoRedefine/>
    <w:semiHidden/>
    <w:rsid w:val="001221B1"/>
    <w:rPr>
      <w:rFonts w:asciiTheme="minorHAnsi" w:hAnsiTheme="minorHAnsi" w:cstheme="minorHAnsi"/>
      <w:sz w:val="22"/>
      <w:szCs w:val="22"/>
    </w:rPr>
  </w:style>
  <w:style w:type="paragraph" w:styleId="6">
    <w:name w:val="toc 6"/>
    <w:basedOn w:val="a2"/>
    <w:next w:val="a2"/>
    <w:autoRedefine/>
    <w:semiHidden/>
    <w:rsid w:val="001221B1"/>
    <w:rPr>
      <w:rFonts w:asciiTheme="minorHAnsi" w:hAnsiTheme="minorHAnsi" w:cstheme="minorHAnsi"/>
      <w:sz w:val="22"/>
      <w:szCs w:val="22"/>
    </w:rPr>
  </w:style>
  <w:style w:type="paragraph" w:styleId="7">
    <w:name w:val="toc 7"/>
    <w:basedOn w:val="a2"/>
    <w:next w:val="a2"/>
    <w:autoRedefine/>
    <w:semiHidden/>
    <w:rsid w:val="001221B1"/>
    <w:rPr>
      <w:rFonts w:asciiTheme="minorHAnsi" w:hAnsiTheme="minorHAnsi" w:cstheme="minorHAnsi"/>
      <w:sz w:val="22"/>
      <w:szCs w:val="22"/>
    </w:rPr>
  </w:style>
  <w:style w:type="paragraph" w:styleId="8">
    <w:name w:val="toc 8"/>
    <w:basedOn w:val="a2"/>
    <w:next w:val="a2"/>
    <w:autoRedefine/>
    <w:semiHidden/>
    <w:rsid w:val="001221B1"/>
    <w:rPr>
      <w:rFonts w:asciiTheme="minorHAnsi" w:hAnsiTheme="minorHAnsi" w:cstheme="minorHAnsi"/>
      <w:sz w:val="22"/>
      <w:szCs w:val="22"/>
    </w:rPr>
  </w:style>
  <w:style w:type="paragraph" w:styleId="9">
    <w:name w:val="toc 9"/>
    <w:basedOn w:val="a2"/>
    <w:next w:val="a2"/>
    <w:autoRedefine/>
    <w:semiHidden/>
    <w:rsid w:val="001221B1"/>
    <w:rPr>
      <w:rFonts w:asciiTheme="minorHAnsi" w:hAnsiTheme="minorHAnsi" w:cstheme="minorHAnsi"/>
      <w:sz w:val="22"/>
      <w:szCs w:val="22"/>
    </w:rPr>
  </w:style>
  <w:style w:type="character" w:styleId="afb">
    <w:name w:val="Hyperlink"/>
    <w:basedOn w:val="a3"/>
    <w:uiPriority w:val="99"/>
    <w:rsid w:val="001221B1"/>
    <w:rPr>
      <w:color w:val="0000FF"/>
      <w:u w:val="single"/>
    </w:rPr>
  </w:style>
  <w:style w:type="paragraph" w:customStyle="1" w:styleId="TableSmall">
    <w:name w:val="Table_Small"/>
    <w:basedOn w:val="a2"/>
    <w:rsid w:val="001221B1"/>
    <w:pPr>
      <w:spacing w:before="40" w:after="40"/>
    </w:pPr>
    <w:rPr>
      <w:rFonts w:ascii="Arial" w:hAnsi="Arial"/>
      <w:sz w:val="16"/>
      <w:szCs w:val="20"/>
      <w:lang w:val="en-GB" w:eastAsia="en-US"/>
    </w:rPr>
  </w:style>
  <w:style w:type="paragraph" w:customStyle="1" w:styleId="TableMedium">
    <w:name w:val="Table_Medium"/>
    <w:basedOn w:val="a2"/>
    <w:rsid w:val="001221B1"/>
    <w:pPr>
      <w:spacing w:before="40" w:after="40"/>
    </w:pPr>
    <w:rPr>
      <w:rFonts w:ascii="Arial" w:hAnsi="Arial"/>
      <w:sz w:val="18"/>
      <w:szCs w:val="20"/>
      <w:lang w:val="en-GB" w:eastAsia="en-US"/>
    </w:rPr>
  </w:style>
  <w:style w:type="paragraph" w:customStyle="1" w:styleId="TableSmHeadingRight">
    <w:name w:val="Table_Sm_Heading_Right"/>
    <w:basedOn w:val="a2"/>
    <w:rsid w:val="001221B1"/>
    <w:pPr>
      <w:keepNext/>
      <w:keepLines/>
      <w:spacing w:before="60" w:after="40"/>
      <w:jc w:val="right"/>
    </w:pPr>
    <w:rPr>
      <w:rFonts w:ascii="Arial" w:hAnsi="Arial"/>
      <w:b/>
      <w:sz w:val="16"/>
      <w:szCs w:val="20"/>
      <w:lang w:val="en-GB" w:eastAsia="en-US"/>
    </w:rPr>
  </w:style>
  <w:style w:type="paragraph" w:customStyle="1" w:styleId="Text">
    <w:name w:val="Text"/>
    <w:basedOn w:val="a2"/>
    <w:rsid w:val="001221B1"/>
    <w:pPr>
      <w:spacing w:after="120"/>
      <w:jc w:val="both"/>
    </w:pPr>
    <w:rPr>
      <w:sz w:val="22"/>
    </w:rPr>
  </w:style>
  <w:style w:type="paragraph" w:styleId="22">
    <w:name w:val="Body Text Indent 2"/>
    <w:basedOn w:val="a2"/>
    <w:rsid w:val="001221B1"/>
    <w:pPr>
      <w:autoSpaceDE w:val="0"/>
      <w:autoSpaceDN w:val="0"/>
      <w:ind w:left="397" w:firstLine="284"/>
      <w:jc w:val="center"/>
    </w:pPr>
    <w:rPr>
      <w:b/>
      <w:bCs/>
      <w:sz w:val="22"/>
    </w:rPr>
  </w:style>
  <w:style w:type="paragraph" w:customStyle="1" w:styleId="afc">
    <w:name w:val="Табл."/>
    <w:basedOn w:val="a2"/>
    <w:rsid w:val="001221B1"/>
    <w:pPr>
      <w:autoSpaceDE w:val="0"/>
      <w:autoSpaceDN w:val="0"/>
    </w:pPr>
    <w:rPr>
      <w:sz w:val="22"/>
      <w:szCs w:val="22"/>
    </w:rPr>
  </w:style>
  <w:style w:type="paragraph" w:styleId="afd">
    <w:name w:val="Title"/>
    <w:basedOn w:val="a2"/>
    <w:qFormat/>
    <w:rsid w:val="001221B1"/>
    <w:pPr>
      <w:jc w:val="center"/>
    </w:pPr>
    <w:rPr>
      <w:b/>
      <w:sz w:val="32"/>
      <w:szCs w:val="20"/>
    </w:rPr>
  </w:style>
  <w:style w:type="paragraph" w:customStyle="1" w:styleId="afe">
    <w:name w:val="ПростойТекст"/>
    <w:basedOn w:val="a2"/>
    <w:rsid w:val="001221B1"/>
    <w:rPr>
      <w:rFonts w:ascii="Verdana" w:hAnsi="Verdana"/>
      <w:sz w:val="16"/>
    </w:rPr>
  </w:style>
  <w:style w:type="paragraph" w:customStyle="1" w:styleId="aff">
    <w:name w:val="табл"/>
    <w:basedOn w:val="afc"/>
    <w:rsid w:val="001221B1"/>
    <w:rPr>
      <w:sz w:val="20"/>
      <w:szCs w:val="20"/>
    </w:rPr>
  </w:style>
  <w:style w:type="paragraph" w:customStyle="1" w:styleId="main">
    <w:name w:val="main"/>
    <w:basedOn w:val="a2"/>
    <w:rsid w:val="001221B1"/>
    <w:pPr>
      <w:spacing w:after="120"/>
    </w:pPr>
    <w:rPr>
      <w:color w:val="000000"/>
      <w:sz w:val="22"/>
    </w:rPr>
  </w:style>
  <w:style w:type="paragraph" w:customStyle="1" w:styleId="m8">
    <w:name w:val="m_РасшОпис"/>
    <w:basedOn w:val="m2"/>
    <w:next w:val="m2"/>
    <w:rsid w:val="001221B1"/>
    <w:rPr>
      <w:b/>
    </w:rPr>
  </w:style>
  <w:style w:type="character" w:styleId="aff0">
    <w:name w:val="FollowedHyperlink"/>
    <w:basedOn w:val="a3"/>
    <w:uiPriority w:val="99"/>
    <w:rsid w:val="001221B1"/>
    <w:rPr>
      <w:color w:val="800080"/>
      <w:u w:val="single"/>
    </w:rPr>
  </w:style>
  <w:style w:type="character" w:customStyle="1" w:styleId="11">
    <w:name w:val="Заголовок 1 Знак"/>
    <w:basedOn w:val="a3"/>
    <w:rsid w:val="001221B1"/>
    <w:rPr>
      <w:b/>
      <w:bCs/>
      <w:sz w:val="36"/>
      <w:szCs w:val="24"/>
      <w:lang w:val="ru-RU" w:eastAsia="ru-RU" w:bidi="ar-SA"/>
    </w:rPr>
  </w:style>
  <w:style w:type="paragraph" w:customStyle="1" w:styleId="Table">
    <w:name w:val="Table"/>
    <w:basedOn w:val="a2"/>
    <w:rsid w:val="001221B1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23">
    <w:name w:val="Body Text 2"/>
    <w:basedOn w:val="a2"/>
    <w:rsid w:val="001221B1"/>
    <w:pPr>
      <w:tabs>
        <w:tab w:val="left" w:pos="4100"/>
      </w:tabs>
    </w:pPr>
    <w:rPr>
      <w:i/>
      <w:iCs/>
      <w:sz w:val="20"/>
      <w:szCs w:val="16"/>
    </w:rPr>
  </w:style>
  <w:style w:type="paragraph" w:customStyle="1" w:styleId="m0">
    <w:name w:val="m_СписокТабл"/>
    <w:basedOn w:val="m4"/>
    <w:rsid w:val="001221B1"/>
    <w:pPr>
      <w:numPr>
        <w:numId w:val="4"/>
      </w:numPr>
      <w:tabs>
        <w:tab w:val="left" w:pos="181"/>
      </w:tabs>
    </w:pPr>
  </w:style>
  <w:style w:type="paragraph" w:customStyle="1" w:styleId="m1">
    <w:name w:val="m_НумСтрТабл"/>
    <w:basedOn w:val="m4"/>
    <w:next w:val="m4"/>
    <w:rsid w:val="001221B1"/>
    <w:pPr>
      <w:numPr>
        <w:numId w:val="5"/>
      </w:numPr>
    </w:pPr>
  </w:style>
  <w:style w:type="paragraph" w:styleId="33">
    <w:name w:val="Body Text 3"/>
    <w:basedOn w:val="a2"/>
    <w:rsid w:val="001221B1"/>
    <w:pPr>
      <w:jc w:val="both"/>
    </w:pPr>
    <w:rPr>
      <w:noProof/>
    </w:rPr>
  </w:style>
  <w:style w:type="paragraph" w:customStyle="1" w:styleId="BodyText31">
    <w:name w:val="Body Text 31"/>
    <w:basedOn w:val="a2"/>
    <w:rsid w:val="001221B1"/>
    <w:pPr>
      <w:jc w:val="both"/>
    </w:pPr>
    <w:rPr>
      <w:sz w:val="28"/>
      <w:szCs w:val="20"/>
    </w:rPr>
  </w:style>
  <w:style w:type="paragraph" w:styleId="34">
    <w:name w:val="Body Text Indent 3"/>
    <w:basedOn w:val="a2"/>
    <w:rsid w:val="001221B1"/>
    <w:pPr>
      <w:ind w:firstLine="700"/>
      <w:jc w:val="both"/>
    </w:pPr>
  </w:style>
  <w:style w:type="paragraph" w:styleId="aff1">
    <w:name w:val="Balloon Text"/>
    <w:basedOn w:val="a2"/>
    <w:semiHidden/>
    <w:rsid w:val="00FB45D7"/>
    <w:rPr>
      <w:rFonts w:ascii="Tahoma" w:hAnsi="Tahoma" w:cs="Tahoma"/>
      <w:sz w:val="16"/>
      <w:szCs w:val="16"/>
    </w:rPr>
  </w:style>
  <w:style w:type="table" w:styleId="aff2">
    <w:name w:val="Table Grid"/>
    <w:basedOn w:val="a4"/>
    <w:rsid w:val="00626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2"/>
    <w:link w:val="aff4"/>
    <w:uiPriority w:val="34"/>
    <w:qFormat/>
    <w:rsid w:val="00F62EAF"/>
    <w:pPr>
      <w:ind w:left="720"/>
      <w:contextualSpacing/>
    </w:pPr>
  </w:style>
  <w:style w:type="character" w:customStyle="1" w:styleId="aff4">
    <w:name w:val="Абзац списка Знак"/>
    <w:link w:val="aff3"/>
    <w:uiPriority w:val="34"/>
    <w:rsid w:val="00F62EAF"/>
    <w:rPr>
      <w:sz w:val="24"/>
      <w:szCs w:val="24"/>
    </w:rPr>
  </w:style>
  <w:style w:type="paragraph" w:customStyle="1" w:styleId="aff5">
    <w:name w:val="Текст по центру"/>
    <w:basedOn w:val="a2"/>
    <w:rsid w:val="00B23AA4"/>
    <w:pPr>
      <w:widowControl w:val="0"/>
      <w:overflowPunct w:val="0"/>
      <w:autoSpaceDE w:val="0"/>
      <w:autoSpaceDN w:val="0"/>
      <w:adjustRightInd w:val="0"/>
      <w:spacing w:before="60"/>
      <w:jc w:val="center"/>
      <w:textAlignment w:val="baseline"/>
    </w:pPr>
    <w:rPr>
      <w:sz w:val="26"/>
      <w:szCs w:val="20"/>
    </w:rPr>
  </w:style>
  <w:style w:type="paragraph" w:customStyle="1" w:styleId="aff6">
    <w:name w:val="Текст обычный"/>
    <w:basedOn w:val="a2"/>
    <w:rsid w:val="00B23AA4"/>
    <w:pPr>
      <w:overflowPunct w:val="0"/>
      <w:autoSpaceDE w:val="0"/>
      <w:autoSpaceDN w:val="0"/>
      <w:adjustRightInd w:val="0"/>
      <w:spacing w:before="60"/>
      <w:ind w:firstLine="709"/>
      <w:jc w:val="both"/>
      <w:textAlignment w:val="baseline"/>
    </w:pPr>
    <w:rPr>
      <w:sz w:val="26"/>
      <w:szCs w:val="20"/>
    </w:rPr>
  </w:style>
  <w:style w:type="paragraph" w:customStyle="1" w:styleId="aff7">
    <w:name w:val="Заголовок приложения"/>
    <w:basedOn w:val="a2"/>
    <w:next w:val="a2"/>
    <w:rsid w:val="00064FA8"/>
    <w:pPr>
      <w:keepNext/>
      <w:keepLines/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EMSBodyText">
    <w:name w:val="EMS Body Text"/>
    <w:rsid w:val="002F2B05"/>
    <w:pPr>
      <w:jc w:val="both"/>
    </w:pPr>
    <w:rPr>
      <w:lang w:val="en-US" w:eastAsia="en-US"/>
    </w:rPr>
  </w:style>
  <w:style w:type="character" w:styleId="aff8">
    <w:name w:val="annotation reference"/>
    <w:basedOn w:val="a3"/>
    <w:unhideWhenUsed/>
    <w:rsid w:val="00A4212F"/>
    <w:rPr>
      <w:sz w:val="16"/>
      <w:szCs w:val="16"/>
    </w:rPr>
  </w:style>
  <w:style w:type="paragraph" w:styleId="aff9">
    <w:name w:val="annotation text"/>
    <w:basedOn w:val="a2"/>
    <w:link w:val="affa"/>
    <w:unhideWhenUsed/>
    <w:rsid w:val="00A4212F"/>
    <w:rPr>
      <w:sz w:val="20"/>
      <w:szCs w:val="20"/>
    </w:rPr>
  </w:style>
  <w:style w:type="character" w:customStyle="1" w:styleId="affa">
    <w:name w:val="Текст примечания Знак"/>
    <w:basedOn w:val="a3"/>
    <w:link w:val="aff9"/>
    <w:rsid w:val="00A4212F"/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A4212F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A4212F"/>
    <w:rPr>
      <w:b/>
      <w:bCs/>
    </w:rPr>
  </w:style>
  <w:style w:type="paragraph" w:styleId="affd">
    <w:name w:val="Revision"/>
    <w:hidden/>
    <w:uiPriority w:val="99"/>
    <w:semiHidden/>
    <w:rsid w:val="007B49DC"/>
    <w:rPr>
      <w:sz w:val="24"/>
      <w:szCs w:val="24"/>
    </w:rPr>
  </w:style>
  <w:style w:type="character" w:customStyle="1" w:styleId="affe">
    <w:name w:val="Основной текст_"/>
    <w:basedOn w:val="a3"/>
    <w:link w:val="42"/>
    <w:rsid w:val="00573187"/>
    <w:rPr>
      <w:sz w:val="21"/>
      <w:szCs w:val="21"/>
      <w:shd w:val="clear" w:color="auto" w:fill="FFFFFF"/>
    </w:rPr>
  </w:style>
  <w:style w:type="paragraph" w:customStyle="1" w:styleId="42">
    <w:name w:val="Основной текст4"/>
    <w:basedOn w:val="a2"/>
    <w:link w:val="affe"/>
    <w:rsid w:val="00573187"/>
    <w:pPr>
      <w:widowControl w:val="0"/>
      <w:shd w:val="clear" w:color="auto" w:fill="FFFFFF"/>
      <w:spacing w:before="6120" w:after="180" w:line="0" w:lineRule="atLeast"/>
      <w:ind w:hanging="700"/>
    </w:pPr>
    <w:rPr>
      <w:sz w:val="21"/>
      <w:szCs w:val="21"/>
    </w:rPr>
  </w:style>
  <w:style w:type="paragraph" w:customStyle="1" w:styleId="Default">
    <w:name w:val="Default"/>
    <w:rsid w:val="000F79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1">
    <w:name w:val="Мой Абзац"/>
    <w:basedOn w:val="a2"/>
    <w:qFormat/>
    <w:rsid w:val="009D6B53"/>
    <w:pPr>
      <w:numPr>
        <w:numId w:val="13"/>
      </w:numPr>
      <w:tabs>
        <w:tab w:val="left" w:pos="993"/>
      </w:tabs>
      <w:jc w:val="both"/>
    </w:pPr>
    <w:rPr>
      <w:lang w:eastAsia="en-US"/>
    </w:rPr>
  </w:style>
  <w:style w:type="paragraph" w:customStyle="1" w:styleId="60">
    <w:name w:val="Основной текст6"/>
    <w:basedOn w:val="a2"/>
    <w:rsid w:val="003457D9"/>
    <w:pPr>
      <w:widowControl w:val="0"/>
      <w:shd w:val="clear" w:color="auto" w:fill="FFFFFF"/>
      <w:spacing w:line="274" w:lineRule="exact"/>
    </w:pPr>
    <w:rPr>
      <w:color w:val="000000"/>
      <w:sz w:val="23"/>
      <w:szCs w:val="23"/>
    </w:rPr>
  </w:style>
  <w:style w:type="paragraph" w:customStyle="1" w:styleId="CM49">
    <w:name w:val="CM49"/>
    <w:basedOn w:val="Default"/>
    <w:next w:val="Default"/>
    <w:uiPriority w:val="99"/>
    <w:rsid w:val="00D90549"/>
    <w:pPr>
      <w:widowControl w:val="0"/>
    </w:pPr>
    <w:rPr>
      <w:rFonts w:ascii="TT63t00" w:hAnsi="TT63t00"/>
      <w:color w:val="auto"/>
    </w:rPr>
  </w:style>
  <w:style w:type="paragraph" w:customStyle="1" w:styleId="font5">
    <w:name w:val="font5"/>
    <w:basedOn w:val="a2"/>
    <w:rsid w:val="00FF245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2"/>
    <w:rsid w:val="00FF245F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7">
    <w:name w:val="xl67"/>
    <w:basedOn w:val="a2"/>
    <w:rsid w:val="00FF245F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a2"/>
    <w:rsid w:val="00FF245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</w:rPr>
  </w:style>
  <w:style w:type="paragraph" w:customStyle="1" w:styleId="xl71">
    <w:name w:val="xl71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2"/>
    <w:rsid w:val="00FF245F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75">
    <w:name w:val="xl75"/>
    <w:basedOn w:val="a2"/>
    <w:rsid w:val="00FF24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2"/>
    <w:rsid w:val="00FF24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2"/>
    <w:rsid w:val="00FF245F"/>
    <w:pPr>
      <w:spacing w:before="100" w:beforeAutospacing="1" w:after="100" w:afterAutospacing="1"/>
      <w:textAlignment w:val="center"/>
    </w:pPr>
    <w:rPr>
      <w:rFonts w:ascii="Arial" w:hAnsi="Arial" w:cs="Arial"/>
      <w:b/>
      <w:bCs/>
      <w:u w:val="single"/>
    </w:rPr>
  </w:style>
  <w:style w:type="paragraph" w:customStyle="1" w:styleId="xl78">
    <w:name w:val="xl78"/>
    <w:basedOn w:val="a2"/>
    <w:rsid w:val="00FF245F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9">
    <w:name w:val="xl79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1">
    <w:name w:val="xl81"/>
    <w:basedOn w:val="a2"/>
    <w:rsid w:val="00FF24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82">
    <w:name w:val="xl82"/>
    <w:basedOn w:val="a2"/>
    <w:rsid w:val="00FF24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3">
    <w:name w:val="xl83"/>
    <w:basedOn w:val="a2"/>
    <w:rsid w:val="00FF24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ConsPlusNormal">
    <w:name w:val="ConsPlusNormal"/>
    <w:rsid w:val="00A1735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09457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styleId="afff">
    <w:name w:val="No Spacing"/>
    <w:uiPriority w:val="1"/>
    <w:qFormat/>
    <w:rsid w:val="0009457C"/>
    <w:rPr>
      <w:sz w:val="24"/>
      <w:szCs w:val="24"/>
    </w:rPr>
  </w:style>
  <w:style w:type="paragraph" w:styleId="afff0">
    <w:name w:val="TOC Heading"/>
    <w:basedOn w:val="1"/>
    <w:next w:val="a2"/>
    <w:uiPriority w:val="39"/>
    <w:unhideWhenUsed/>
    <w:qFormat/>
    <w:rsid w:val="00DF451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YNUT~1\AppData\Local\Temp\7zO1D3A.tmp\&#1057;&#1090;&#1072;&#1085;&#1076;&#1072;&#1088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B6A6A-D3A9-4281-AAA4-57153328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C:\Users\GAYNUT~1\AppData\Local\Temp\7zO1D3A.tmp\Стандарт.dotx</Template>
  <TotalTime>97</TotalTime>
  <Pages>20</Pages>
  <Words>7255</Words>
  <Characters>41359</Characters>
  <Application>Microsoft Office Word</Application>
  <DocSecurity>0</DocSecurity>
  <Lines>344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УТВЕРЖДАЮ</vt:lpstr>
      <vt:lpstr>УТВЕРЖДАЮ</vt:lpstr>
    </vt:vector>
  </TitlesOfParts>
  <Company>Hewlett-Packard Company</Company>
  <LinksUpToDate>false</LinksUpToDate>
  <CharactersWithSpaces>48517</CharactersWithSpaces>
  <SharedDoc>false</SharedDoc>
  <HLinks>
    <vt:vector size="90" baseType="variant"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_Toc220488485</vt:lpwstr>
      </vt:variant>
      <vt:variant>
        <vt:i4>1114174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_Toc220488484</vt:lpwstr>
      </vt:variant>
      <vt:variant>
        <vt:i4>1114174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_Toc220488483</vt:lpwstr>
      </vt:variant>
      <vt:variant>
        <vt:i4>1114174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_Toc220488482</vt:lpwstr>
      </vt:variant>
      <vt:variant>
        <vt:i4>1114174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_Toc220488481</vt:lpwstr>
      </vt:variant>
      <vt:variant>
        <vt:i4>1114174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_Toc220488480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_Toc220488479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_Toc220488478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_Toc220488477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_Toc220488476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_Toc220488475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_Toc220488474</vt:lpwstr>
      </vt:variant>
      <vt:variant>
        <vt:i4>1966142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_Toc220488473</vt:lpwstr>
      </vt:variant>
      <vt:variant>
        <vt:i4>1966142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_Toc220488472</vt:lpwstr>
      </vt:variant>
      <vt:variant>
        <vt:i4>1966142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_Toc220488471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Гайнутдинов Ильдар Афляхович</dc:creator>
  <cp:lastModifiedBy>Сергей Насибулин</cp:lastModifiedBy>
  <cp:revision>9</cp:revision>
  <cp:lastPrinted>2023-07-12T07:30:00Z</cp:lastPrinted>
  <dcterms:created xsi:type="dcterms:W3CDTF">2023-09-07T06:28:00Z</dcterms:created>
  <dcterms:modified xsi:type="dcterms:W3CDTF">2023-09-07T09:32:00Z</dcterms:modified>
</cp:coreProperties>
</file>